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4E9EA" w14:textId="77777777" w:rsidR="00377B4F" w:rsidRPr="00EF7D7C" w:rsidRDefault="00377B4F" w:rsidP="003F6E14">
      <w:pPr>
        <w:rPr>
          <w:rFonts w:cs="Arial"/>
          <w:lang w:val="de-DE"/>
        </w:rPr>
      </w:pPr>
      <w:bookmarkStart w:id="0" w:name="_GoBack"/>
      <w:bookmarkEnd w:id="0"/>
    </w:p>
    <w:p w14:paraId="0F0E6DD5" w14:textId="77777777" w:rsidR="006021F3" w:rsidRPr="00EF7D7C" w:rsidRDefault="006021F3" w:rsidP="003F6E14">
      <w:pPr>
        <w:rPr>
          <w:rFonts w:cs="Arial"/>
          <w:lang w:val="de-DE"/>
        </w:rPr>
      </w:pPr>
    </w:p>
    <w:p w14:paraId="37984438"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677DE8E4" w14:textId="77777777" w:rsidR="005B7715" w:rsidRPr="007D19E2" w:rsidRDefault="002937C4" w:rsidP="003F6E14">
      <w:pPr>
        <w:pStyle w:val="berschrift1"/>
        <w:spacing w:before="0" w:after="0"/>
      </w:pPr>
      <w:r>
        <w:t>PRESS RELEASE</w:t>
      </w:r>
    </w:p>
    <w:p w14:paraId="645C56C8" w14:textId="77777777" w:rsidR="00A206DD" w:rsidRPr="00D57432" w:rsidRDefault="00A206DD" w:rsidP="003F6E14">
      <w:pPr>
        <w:rPr>
          <w:rFonts w:cs="Arial"/>
          <w:szCs w:val="20"/>
          <w:lang w:val="en-US"/>
        </w:rPr>
      </w:pPr>
    </w:p>
    <w:p w14:paraId="457A1C55" w14:textId="77777777" w:rsidR="003F6E14" w:rsidRDefault="003F6E14" w:rsidP="003F6E14">
      <w:pPr>
        <w:pStyle w:val="Titel"/>
        <w:pBdr>
          <w:bottom w:val="none" w:sz="0" w:space="0" w:color="auto"/>
        </w:pBdr>
        <w:spacing w:after="0"/>
        <w:rPr>
          <w:rFonts w:ascii="Arial" w:hAnsi="Arial"/>
          <w:b/>
          <w:color w:val="000000"/>
          <w:sz w:val="28"/>
        </w:rPr>
      </w:pPr>
    </w:p>
    <w:p w14:paraId="789DD55F" w14:textId="6D1B2133" w:rsidR="00E629F7" w:rsidRPr="00E629F7" w:rsidRDefault="003A3D0D" w:rsidP="00E629F7">
      <w:pPr>
        <w:pStyle w:val="Titel"/>
        <w:pBdr>
          <w:bottom w:val="none" w:sz="0" w:space="0" w:color="auto"/>
        </w:pBdr>
        <w:spacing w:after="0"/>
        <w:rPr>
          <w:rFonts w:ascii="Arial" w:hAnsi="Arial"/>
          <w:b/>
          <w:color w:val="000000"/>
          <w:sz w:val="28"/>
        </w:rPr>
      </w:pPr>
      <w:r>
        <w:rPr>
          <w:rFonts w:ascii="Arial" w:hAnsi="Arial"/>
          <w:b/>
          <w:color w:val="000000"/>
          <w:sz w:val="28"/>
        </w:rPr>
        <w:t>New robotic welding cell from Fronius</w:t>
      </w:r>
    </w:p>
    <w:p w14:paraId="5A0F9E50" w14:textId="77777777" w:rsidR="00AE2683" w:rsidRPr="00D57432" w:rsidRDefault="00AE2683" w:rsidP="003F6E14">
      <w:pPr>
        <w:rPr>
          <w:rFonts w:cs="Arial"/>
          <w:b/>
          <w:szCs w:val="20"/>
          <w:lang w:val="en-US"/>
        </w:rPr>
      </w:pPr>
    </w:p>
    <w:p w14:paraId="24394632" w14:textId="77777777" w:rsidR="00AE2683" w:rsidRPr="00D57432" w:rsidRDefault="00AE2683" w:rsidP="003F6E14">
      <w:pPr>
        <w:rPr>
          <w:rFonts w:cs="Arial"/>
          <w:b/>
          <w:szCs w:val="20"/>
          <w:lang w:val="en-US"/>
        </w:rPr>
      </w:pPr>
    </w:p>
    <w:p w14:paraId="474198DE" w14:textId="509CD41B" w:rsidR="00BE0CF3" w:rsidRPr="0015683B" w:rsidRDefault="0020077E" w:rsidP="00E629F7">
      <w:pPr>
        <w:rPr>
          <w:rFonts w:cs="Arial"/>
          <w:b/>
          <w:szCs w:val="20"/>
        </w:rPr>
      </w:pPr>
      <w:r>
        <w:rPr>
          <w:b/>
        </w:rPr>
        <w:t xml:space="preserve">Increasing automation with robots is also becoming ever more prevalent in commercial and industrial enterprises. Robots not only reduce downtime to a minimum, but the freedom of movement of their articulated arms also allows a range of different component shapes to be welded. And that’s exactly what the new FRW Robotic Welding Cell from Fronius is all about. In combination with the innovative Fronius welding technology, it also represents an excellent price/performance ratio. </w:t>
      </w:r>
    </w:p>
    <w:p w14:paraId="1A7D118D" w14:textId="77777777" w:rsidR="00BE0CF3" w:rsidRPr="00D57432" w:rsidRDefault="00BE0CF3" w:rsidP="00E629F7">
      <w:pPr>
        <w:rPr>
          <w:rFonts w:cs="Arial"/>
          <w:b/>
          <w:szCs w:val="20"/>
          <w:lang w:val="en-US"/>
        </w:rPr>
      </w:pPr>
    </w:p>
    <w:p w14:paraId="4446AB8E" w14:textId="6BFD52B7" w:rsidR="00E629F7" w:rsidRPr="0015683B" w:rsidRDefault="00E629F7" w:rsidP="00E629F7">
      <w:pPr>
        <w:rPr>
          <w:rFonts w:cs="Arial"/>
          <w:szCs w:val="20"/>
        </w:rPr>
      </w:pPr>
      <w:r>
        <w:t xml:space="preserve">It benefits companies big and small, from large-scale series production to the abundance of different component shapes needed by commercial enterprises: a robotic welding cell is designed to weld many different components, increase productivity and deliver a return on investment within a reasonable period of time. </w:t>
      </w:r>
    </w:p>
    <w:p w14:paraId="623BBD41" w14:textId="77777777" w:rsidR="00E629F7" w:rsidRPr="00D57432" w:rsidRDefault="00E629F7" w:rsidP="00E629F7">
      <w:pPr>
        <w:rPr>
          <w:rFonts w:cs="Arial"/>
          <w:b/>
          <w:szCs w:val="20"/>
          <w:lang w:val="en-US"/>
        </w:rPr>
      </w:pPr>
    </w:p>
    <w:p w14:paraId="28D84A0B" w14:textId="69F89F0E" w:rsidR="00E629F7" w:rsidRPr="00E629F7" w:rsidRDefault="00E629F7" w:rsidP="00E629F7">
      <w:pPr>
        <w:autoSpaceDE w:val="0"/>
        <w:autoSpaceDN w:val="0"/>
        <w:adjustRightInd w:val="0"/>
        <w:rPr>
          <w:rFonts w:cs="Arial"/>
          <w:b/>
          <w:bCs/>
          <w:color w:val="262626"/>
          <w:szCs w:val="20"/>
        </w:rPr>
      </w:pPr>
      <w:r>
        <w:rPr>
          <w:color w:val="262626"/>
        </w:rPr>
        <w:t>There are three types of welding cell to choose from, with the difference lying in the design of the rotary positioners that pick up the components and swivel them into the welding cell. All variants can be equipped with different robots. Robots, positioners and controls are installed on a single platform, which facilitates assembly and saves time. Another advantage of the FRW Robotic Welding Cell is the short cycle times that result from the two-station operating principle: the positioner can be loaded with the next component while the first is still being welded, rather than having to wait for it to be finished first.</w:t>
      </w:r>
    </w:p>
    <w:p w14:paraId="0C9D6343" w14:textId="77777777" w:rsidR="00E629F7" w:rsidRPr="00D57432" w:rsidRDefault="00E629F7" w:rsidP="00E629F7">
      <w:pPr>
        <w:autoSpaceDE w:val="0"/>
        <w:autoSpaceDN w:val="0"/>
        <w:adjustRightInd w:val="0"/>
        <w:rPr>
          <w:rFonts w:cs="Arial"/>
          <w:b/>
          <w:szCs w:val="20"/>
          <w:lang w:val="en-US"/>
        </w:rPr>
      </w:pPr>
    </w:p>
    <w:p w14:paraId="6AE2E8D5" w14:textId="55F8348A" w:rsidR="009B60CE" w:rsidRDefault="00CD63BA" w:rsidP="00E629F7">
      <w:pPr>
        <w:autoSpaceDE w:val="0"/>
        <w:autoSpaceDN w:val="0"/>
        <w:adjustRightInd w:val="0"/>
        <w:rPr>
          <w:rFonts w:cs="Arial"/>
          <w:b/>
          <w:szCs w:val="20"/>
        </w:rPr>
      </w:pPr>
      <w:r>
        <w:rPr>
          <w:b/>
        </w:rPr>
        <w:t>Programming software enables smooth operation</w:t>
      </w:r>
    </w:p>
    <w:p w14:paraId="62EF9417" w14:textId="77777777" w:rsidR="009B60CE" w:rsidRPr="00D57432" w:rsidRDefault="009B60CE" w:rsidP="00E629F7">
      <w:pPr>
        <w:autoSpaceDE w:val="0"/>
        <w:autoSpaceDN w:val="0"/>
        <w:adjustRightInd w:val="0"/>
        <w:rPr>
          <w:rFonts w:cs="Arial"/>
          <w:b/>
          <w:szCs w:val="20"/>
          <w:lang w:val="en-US"/>
        </w:rPr>
      </w:pPr>
    </w:p>
    <w:p w14:paraId="0CF5BDF6" w14:textId="5223DEA1" w:rsidR="00E629F7" w:rsidRPr="00E629F7" w:rsidRDefault="00E629F7" w:rsidP="00E629F7">
      <w:pPr>
        <w:autoSpaceDE w:val="0"/>
        <w:autoSpaceDN w:val="0"/>
        <w:adjustRightInd w:val="0"/>
        <w:rPr>
          <w:rFonts w:cs="Arial"/>
          <w:color w:val="262626"/>
          <w:szCs w:val="20"/>
        </w:rPr>
      </w:pPr>
      <w:r>
        <w:rPr>
          <w:color w:val="262626"/>
        </w:rPr>
        <w:t>The optional simulation and offline programming software enables customers not only to program robot movements, but also to optimise welding processes from the PC. As welding does not have to be interrupted to do so, this avoids unnecessary downtime. Other benefits include shorter start-up times, faster component changeovers and increased productivity.</w:t>
      </w:r>
      <w:r>
        <w:rPr>
          <w:color w:val="262626"/>
        </w:rPr>
        <w:br/>
      </w:r>
    </w:p>
    <w:p w14:paraId="4A8537D2" w14:textId="3B749703" w:rsidR="00E629F7" w:rsidRPr="00E629F7" w:rsidRDefault="00E629F7" w:rsidP="00E629F7">
      <w:pPr>
        <w:autoSpaceDE w:val="0"/>
        <w:autoSpaceDN w:val="0"/>
        <w:adjustRightInd w:val="0"/>
        <w:rPr>
          <w:rFonts w:cs="Arial"/>
          <w:color w:val="262626"/>
          <w:szCs w:val="20"/>
        </w:rPr>
      </w:pPr>
      <w:r>
        <w:rPr>
          <w:color w:val="262626"/>
        </w:rPr>
        <w:t xml:space="preserve"> “Compared to manual welding, our customers can join more components over the same period of time and to the same level of quality, regardless of the component geometry. This creates important cost and competitive advantages,” explains Anton Leithenmair, Head of Line of Business Welding Automation at Fronius.</w:t>
      </w:r>
    </w:p>
    <w:p w14:paraId="73BB48A1" w14:textId="77777777" w:rsidR="00E629F7" w:rsidRPr="00D57432" w:rsidRDefault="00E629F7" w:rsidP="00E629F7">
      <w:pPr>
        <w:autoSpaceDE w:val="0"/>
        <w:autoSpaceDN w:val="0"/>
        <w:adjustRightInd w:val="0"/>
        <w:rPr>
          <w:rFonts w:cs="Arial"/>
          <w:color w:val="262626"/>
          <w:szCs w:val="20"/>
          <w:lang w:val="en-US"/>
        </w:rPr>
      </w:pPr>
    </w:p>
    <w:p w14:paraId="72DE446B" w14:textId="2C2E6FC7" w:rsidR="00E629F7" w:rsidRPr="0016623C" w:rsidRDefault="00E629F7" w:rsidP="00E629F7">
      <w:pPr>
        <w:autoSpaceDE w:val="0"/>
        <w:autoSpaceDN w:val="0"/>
        <w:adjustRightInd w:val="0"/>
        <w:rPr>
          <w:rFonts w:cs="Arial"/>
          <w:color w:val="262626"/>
          <w:szCs w:val="20"/>
        </w:rPr>
      </w:pPr>
      <w:r>
        <w:rPr>
          <w:color w:val="262626"/>
        </w:rPr>
        <w:t>The new robotic welding systems are currently being launched in Europe, with other potential markets outside of Europe scheduled to follow in due course.</w:t>
      </w:r>
    </w:p>
    <w:p w14:paraId="58BBF477" w14:textId="77777777" w:rsidR="00434D2C" w:rsidRPr="00D57432" w:rsidRDefault="00434D2C" w:rsidP="003F6E14">
      <w:pPr>
        <w:rPr>
          <w:rFonts w:cs="Arial"/>
          <w:szCs w:val="20"/>
          <w:lang w:val="en-US"/>
        </w:rPr>
      </w:pPr>
    </w:p>
    <w:p w14:paraId="230BA034" w14:textId="77777777" w:rsidR="00D57432" w:rsidRDefault="00D57432" w:rsidP="003F6E14">
      <w:pPr>
        <w:rPr>
          <w:i/>
        </w:rPr>
      </w:pPr>
    </w:p>
    <w:p w14:paraId="3D9E5624" w14:textId="0B45F44F" w:rsidR="00ED4FC0" w:rsidRPr="00AE2683" w:rsidRDefault="00D57432" w:rsidP="003F6E14">
      <w:pPr>
        <w:rPr>
          <w:rFonts w:cs="Arial"/>
          <w:i/>
          <w:szCs w:val="20"/>
        </w:rPr>
      </w:pPr>
      <w:r>
        <w:rPr>
          <w:i/>
        </w:rPr>
        <w:t>2,324</w:t>
      </w:r>
      <w:r w:rsidR="0015683B">
        <w:rPr>
          <w:i/>
        </w:rPr>
        <w:t xml:space="preserve"> characters incl. spaces</w:t>
      </w:r>
    </w:p>
    <w:p w14:paraId="182D0587" w14:textId="77777777" w:rsidR="00A64948" w:rsidRDefault="00A64948" w:rsidP="003F6E14">
      <w:pPr>
        <w:rPr>
          <w:rFonts w:cs="Arial"/>
          <w:b/>
          <w:szCs w:val="20"/>
          <w:lang w:val="en-US"/>
        </w:rPr>
      </w:pPr>
    </w:p>
    <w:p w14:paraId="15BA318D" w14:textId="77777777" w:rsidR="00D57432" w:rsidRPr="00D57432" w:rsidRDefault="00D57432" w:rsidP="003F6E14">
      <w:pPr>
        <w:rPr>
          <w:rFonts w:cs="Arial"/>
          <w:b/>
          <w:szCs w:val="20"/>
          <w:lang w:val="en-US"/>
        </w:rPr>
      </w:pPr>
    </w:p>
    <w:p w14:paraId="272BF38C" w14:textId="77777777" w:rsidR="00D57432" w:rsidRPr="00D57432" w:rsidRDefault="00D57432" w:rsidP="00D57432">
      <w:pPr>
        <w:autoSpaceDE w:val="0"/>
        <w:autoSpaceDN w:val="0"/>
        <w:adjustRightInd w:val="0"/>
        <w:rPr>
          <w:rFonts w:cs="Arial"/>
          <w:color w:val="262626"/>
          <w:szCs w:val="20"/>
          <w:lang w:val="en-US"/>
        </w:rPr>
      </w:pPr>
      <w:r w:rsidRPr="00D57432">
        <w:rPr>
          <w:rFonts w:cs="Arial"/>
          <w:color w:val="262626"/>
          <w:szCs w:val="20"/>
          <w:lang w:val="en-US"/>
        </w:rPr>
        <w:t>[Navigation Title]</w:t>
      </w:r>
    </w:p>
    <w:p w14:paraId="4D0A9C43" w14:textId="77777777" w:rsidR="00A64948" w:rsidRPr="00D57432" w:rsidRDefault="00A64948" w:rsidP="00036075">
      <w:pPr>
        <w:autoSpaceDE w:val="0"/>
        <w:autoSpaceDN w:val="0"/>
        <w:adjustRightInd w:val="0"/>
        <w:rPr>
          <w:rFonts w:cs="Arial"/>
          <w:vanish/>
          <w:color w:val="262626"/>
          <w:szCs w:val="20"/>
        </w:rPr>
      </w:pPr>
      <w:r w:rsidRPr="00D57432">
        <w:rPr>
          <w:vanish/>
          <w:color w:val="262626"/>
          <w:szCs w:val="20"/>
          <w:lang w:val="de-AT"/>
        </w:rPr>
        <w:t>[Navigation Title]</w:t>
      </w:r>
    </w:p>
    <w:p w14:paraId="2B199F9E" w14:textId="24142645" w:rsidR="00A64948" w:rsidRPr="00D57432" w:rsidRDefault="002C7809" w:rsidP="00036075">
      <w:pPr>
        <w:autoSpaceDE w:val="0"/>
        <w:autoSpaceDN w:val="0"/>
        <w:adjustRightInd w:val="0"/>
        <w:rPr>
          <w:color w:val="262626"/>
        </w:rPr>
      </w:pPr>
      <w:r w:rsidRPr="00D57432">
        <w:rPr>
          <w:color w:val="262626"/>
        </w:rPr>
        <w:t>New robotic welding cell: FRW</w:t>
      </w:r>
    </w:p>
    <w:p w14:paraId="3A608AA2" w14:textId="77777777" w:rsidR="00D57432" w:rsidRPr="00D57432" w:rsidRDefault="00D57432" w:rsidP="00036075">
      <w:pPr>
        <w:autoSpaceDE w:val="0"/>
        <w:autoSpaceDN w:val="0"/>
        <w:adjustRightInd w:val="0"/>
        <w:rPr>
          <w:rFonts w:cs="Arial"/>
          <w:color w:val="262626"/>
          <w:szCs w:val="20"/>
        </w:rPr>
      </w:pPr>
    </w:p>
    <w:p w14:paraId="2A747598" w14:textId="375B0877" w:rsidR="002C7809" w:rsidRPr="00086851" w:rsidRDefault="00D57432" w:rsidP="00036075">
      <w:pPr>
        <w:autoSpaceDE w:val="0"/>
        <w:autoSpaceDN w:val="0"/>
        <w:adjustRightInd w:val="0"/>
        <w:rPr>
          <w:rFonts w:cs="Arial"/>
          <w:color w:val="262626"/>
          <w:szCs w:val="20"/>
          <w:lang w:val="en-US"/>
        </w:rPr>
      </w:pPr>
      <w:r w:rsidRPr="00086851">
        <w:rPr>
          <w:rFonts w:cs="Arial"/>
          <w:color w:val="262626"/>
          <w:szCs w:val="20"/>
          <w:lang w:val="en-US"/>
        </w:rPr>
        <w:t>[Display Name: URL]</w:t>
      </w:r>
    </w:p>
    <w:p w14:paraId="110D2BBF" w14:textId="77777777" w:rsidR="00A64948" w:rsidRPr="00D57432" w:rsidRDefault="00A64948" w:rsidP="00036075">
      <w:pPr>
        <w:autoSpaceDE w:val="0"/>
        <w:autoSpaceDN w:val="0"/>
        <w:adjustRightInd w:val="0"/>
        <w:rPr>
          <w:rFonts w:cs="Arial"/>
          <w:vanish/>
          <w:color w:val="262626"/>
          <w:szCs w:val="20"/>
        </w:rPr>
      </w:pPr>
      <w:r w:rsidRPr="00D57432">
        <w:rPr>
          <w:vanish/>
          <w:color w:val="262626"/>
          <w:szCs w:val="20"/>
          <w:lang w:val="de-AT"/>
        </w:rPr>
        <w:t>[Display Name: URL]</w:t>
      </w:r>
    </w:p>
    <w:p w14:paraId="7D7E2FBA" w14:textId="4490E1A7" w:rsidR="002C7809" w:rsidRPr="00D57432" w:rsidRDefault="002C7809" w:rsidP="00036075">
      <w:pPr>
        <w:autoSpaceDE w:val="0"/>
        <w:autoSpaceDN w:val="0"/>
        <w:adjustRightInd w:val="0"/>
        <w:rPr>
          <w:rFonts w:cs="Arial"/>
          <w:color w:val="262626"/>
          <w:szCs w:val="20"/>
        </w:rPr>
      </w:pPr>
      <w:r w:rsidRPr="00D57432">
        <w:rPr>
          <w:color w:val="262626"/>
        </w:rPr>
        <w:t>frw-robotic-welding-cell</w:t>
      </w:r>
    </w:p>
    <w:p w14:paraId="340CFBAF" w14:textId="77777777" w:rsidR="002C7809" w:rsidRPr="00D57432" w:rsidRDefault="002C7809" w:rsidP="00036075">
      <w:pPr>
        <w:autoSpaceDE w:val="0"/>
        <w:autoSpaceDN w:val="0"/>
        <w:adjustRightInd w:val="0"/>
        <w:rPr>
          <w:rFonts w:cs="Arial"/>
          <w:color w:val="262626"/>
          <w:szCs w:val="20"/>
        </w:rPr>
      </w:pPr>
    </w:p>
    <w:p w14:paraId="28703D4B" w14:textId="77777777" w:rsidR="00D57432" w:rsidRPr="00D57432" w:rsidRDefault="00D57432" w:rsidP="00D57432">
      <w:pPr>
        <w:autoSpaceDE w:val="0"/>
        <w:autoSpaceDN w:val="0"/>
        <w:adjustRightInd w:val="0"/>
        <w:rPr>
          <w:rFonts w:cs="Arial"/>
          <w:color w:val="262626"/>
          <w:szCs w:val="20"/>
        </w:rPr>
      </w:pPr>
      <w:r w:rsidRPr="00D57432">
        <w:rPr>
          <w:rFonts w:cs="Arial"/>
          <w:color w:val="262626"/>
          <w:szCs w:val="20"/>
        </w:rPr>
        <w:t>[Meta-Title]</w:t>
      </w:r>
    </w:p>
    <w:p w14:paraId="4BA38645" w14:textId="14EC2800" w:rsidR="00A64948" w:rsidRPr="00D57432" w:rsidRDefault="00DB64DB" w:rsidP="00036075">
      <w:pPr>
        <w:autoSpaceDE w:val="0"/>
        <w:autoSpaceDN w:val="0"/>
        <w:adjustRightInd w:val="0"/>
        <w:rPr>
          <w:rFonts w:cs="Arial"/>
          <w:vanish/>
          <w:color w:val="262626"/>
          <w:szCs w:val="20"/>
        </w:rPr>
      </w:pPr>
      <w:r w:rsidRPr="00D57432">
        <w:rPr>
          <w:vanish/>
          <w:color w:val="262626"/>
          <w:szCs w:val="20"/>
        </w:rPr>
        <w:t>[Meta-Title]</w:t>
      </w:r>
    </w:p>
    <w:p w14:paraId="5B62D444" w14:textId="6754BAE0" w:rsidR="00A64948" w:rsidRPr="00D57432" w:rsidRDefault="002C7809" w:rsidP="00036075">
      <w:pPr>
        <w:autoSpaceDE w:val="0"/>
        <w:autoSpaceDN w:val="0"/>
        <w:adjustRightInd w:val="0"/>
        <w:rPr>
          <w:rFonts w:cs="Arial"/>
          <w:color w:val="262626"/>
          <w:szCs w:val="20"/>
        </w:rPr>
      </w:pPr>
      <w:r w:rsidRPr="00D57432">
        <w:rPr>
          <w:color w:val="262626"/>
        </w:rPr>
        <w:t>New robotic welding cell from Fronius: FRW Robotic Welding Cell</w:t>
      </w:r>
    </w:p>
    <w:p w14:paraId="052D8C5A" w14:textId="77777777" w:rsidR="002C7809" w:rsidRPr="00D57432" w:rsidRDefault="002C7809" w:rsidP="00036075">
      <w:pPr>
        <w:autoSpaceDE w:val="0"/>
        <w:autoSpaceDN w:val="0"/>
        <w:adjustRightInd w:val="0"/>
        <w:rPr>
          <w:rFonts w:cs="Arial"/>
          <w:color w:val="262626"/>
          <w:szCs w:val="20"/>
        </w:rPr>
      </w:pPr>
    </w:p>
    <w:p w14:paraId="25A5A634" w14:textId="77777777" w:rsidR="00D57432" w:rsidRPr="00D57432" w:rsidRDefault="00D57432" w:rsidP="00D57432">
      <w:pPr>
        <w:autoSpaceDE w:val="0"/>
        <w:autoSpaceDN w:val="0"/>
        <w:adjustRightInd w:val="0"/>
        <w:rPr>
          <w:rFonts w:cs="Arial"/>
          <w:color w:val="262626"/>
          <w:szCs w:val="20"/>
          <w:lang w:val="de-AT"/>
        </w:rPr>
      </w:pPr>
      <w:r w:rsidRPr="00D57432">
        <w:rPr>
          <w:rFonts w:cs="Arial"/>
          <w:color w:val="262626"/>
          <w:szCs w:val="20"/>
          <w:lang w:val="de-AT"/>
        </w:rPr>
        <w:t>[Meta-Description]</w:t>
      </w:r>
    </w:p>
    <w:p w14:paraId="79760E50" w14:textId="5EE5CF5D" w:rsidR="00A64948" w:rsidRPr="00D57432" w:rsidRDefault="00D57432" w:rsidP="00D57432">
      <w:pPr>
        <w:autoSpaceDE w:val="0"/>
        <w:autoSpaceDN w:val="0"/>
        <w:adjustRightInd w:val="0"/>
        <w:rPr>
          <w:rFonts w:cs="Arial"/>
          <w:vanish/>
          <w:color w:val="262626"/>
          <w:szCs w:val="20"/>
        </w:rPr>
      </w:pPr>
      <w:r w:rsidRPr="00D57432">
        <w:rPr>
          <w:vanish/>
          <w:color w:val="262626"/>
          <w:szCs w:val="20"/>
          <w:lang w:val="de-AT"/>
        </w:rPr>
        <w:t xml:space="preserve"> </w:t>
      </w:r>
      <w:r w:rsidR="00DB64DB" w:rsidRPr="00D57432">
        <w:rPr>
          <w:vanish/>
          <w:color w:val="262626"/>
          <w:szCs w:val="20"/>
          <w:lang w:val="de-AT"/>
        </w:rPr>
        <w:t>[Meta-Description]</w:t>
      </w:r>
    </w:p>
    <w:p w14:paraId="6E52C030" w14:textId="4414EAFD" w:rsidR="00B55253" w:rsidRPr="00036075" w:rsidRDefault="00B55253" w:rsidP="00036075">
      <w:pPr>
        <w:autoSpaceDE w:val="0"/>
        <w:autoSpaceDN w:val="0"/>
        <w:adjustRightInd w:val="0"/>
        <w:rPr>
          <w:rFonts w:cs="Arial"/>
          <w:color w:val="262626"/>
          <w:szCs w:val="20"/>
        </w:rPr>
      </w:pPr>
      <w:r w:rsidRPr="00D57432">
        <w:rPr>
          <w:color w:val="262626"/>
        </w:rPr>
        <w:t>The new robotic</w:t>
      </w:r>
      <w:r>
        <w:rPr>
          <w:color w:val="262626"/>
        </w:rPr>
        <w:t xml:space="preserve"> welding cell from Fronius enables short cycle times: when being operated in two-station mode, the positioner picks up the next component while the first is still being welded.</w:t>
      </w:r>
    </w:p>
    <w:p w14:paraId="113BA906" w14:textId="77777777" w:rsidR="00B55253" w:rsidRPr="00D57432" w:rsidRDefault="00B55253" w:rsidP="00036075">
      <w:pPr>
        <w:autoSpaceDE w:val="0"/>
        <w:autoSpaceDN w:val="0"/>
        <w:adjustRightInd w:val="0"/>
        <w:rPr>
          <w:rFonts w:cs="Arial"/>
          <w:color w:val="262626"/>
          <w:szCs w:val="20"/>
          <w:lang w:val="en-US"/>
        </w:rPr>
      </w:pPr>
    </w:p>
    <w:p w14:paraId="2224596A" w14:textId="77777777" w:rsidR="00070925" w:rsidRPr="00D57432" w:rsidRDefault="00070925" w:rsidP="003F6E14">
      <w:pPr>
        <w:rPr>
          <w:rFonts w:cs="Arial"/>
          <w:b/>
          <w:szCs w:val="20"/>
          <w:lang w:val="en-US"/>
        </w:rPr>
      </w:pPr>
    </w:p>
    <w:p w14:paraId="67870B93" w14:textId="77777777" w:rsidR="00A64948" w:rsidRPr="00D57432" w:rsidRDefault="00A64948" w:rsidP="003F6E14">
      <w:pPr>
        <w:rPr>
          <w:rFonts w:cs="Arial"/>
          <w:b/>
          <w:szCs w:val="20"/>
          <w:lang w:val="en-US"/>
        </w:rPr>
      </w:pPr>
    </w:p>
    <w:p w14:paraId="42D3FEF6" w14:textId="77777777" w:rsidR="00A72F91" w:rsidRDefault="00634499" w:rsidP="003F6E14">
      <w:pPr>
        <w:rPr>
          <w:rFonts w:cs="Arial"/>
          <w:b/>
          <w:szCs w:val="20"/>
        </w:rPr>
      </w:pPr>
      <w:r>
        <w:rPr>
          <w:b/>
        </w:rPr>
        <w:lastRenderedPageBreak/>
        <w:t xml:space="preserve">Captions: </w:t>
      </w:r>
    </w:p>
    <w:p w14:paraId="59E9072C" w14:textId="77777777" w:rsidR="00E629F7" w:rsidRPr="00AE2683" w:rsidRDefault="00E629F7" w:rsidP="003F6E14">
      <w:pPr>
        <w:rPr>
          <w:rFonts w:cs="Arial"/>
          <w:b/>
          <w:szCs w:val="20"/>
          <w:lang w:val="de-DE"/>
        </w:rPr>
      </w:pPr>
    </w:p>
    <w:p w14:paraId="5BC4FAB9" w14:textId="77777777" w:rsidR="00DA654E" w:rsidRPr="00AE2683" w:rsidRDefault="00E629F7" w:rsidP="003F6E14">
      <w:pPr>
        <w:rPr>
          <w:rFonts w:cs="Arial"/>
          <w:szCs w:val="20"/>
        </w:rPr>
      </w:pPr>
      <w:r>
        <w:rPr>
          <w:b/>
          <w:noProof/>
          <w:szCs w:val="20"/>
          <w:lang w:val="de-AT" w:eastAsia="de-AT"/>
        </w:rPr>
        <w:drawing>
          <wp:inline distT="0" distB="0" distL="0" distR="0" wp14:anchorId="538A7F5F" wp14:editId="0B499DCB">
            <wp:extent cx="2272146" cy="202669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_ILLU_AUT_FRW_HG hell.jpg"/>
                    <pic:cNvPicPr/>
                  </pic:nvPicPr>
                  <pic:blipFill>
                    <a:blip r:embed="rId10" cstate="email">
                      <a:extLst>
                        <a:ext uri="{28A0092B-C50C-407E-A947-70E740481C1C}">
                          <a14:useLocalDpi xmlns:a14="http://schemas.microsoft.com/office/drawing/2010/main"/>
                        </a:ext>
                      </a:extLst>
                    </a:blip>
                    <a:stretch>
                      <a:fillRect/>
                    </a:stretch>
                  </pic:blipFill>
                  <pic:spPr>
                    <a:xfrm>
                      <a:off x="0" y="0"/>
                      <a:ext cx="2275054" cy="2029292"/>
                    </a:xfrm>
                    <a:prstGeom prst="rect">
                      <a:avLst/>
                    </a:prstGeom>
                  </pic:spPr>
                </pic:pic>
              </a:graphicData>
            </a:graphic>
          </wp:inline>
        </w:drawing>
      </w:r>
    </w:p>
    <w:p w14:paraId="2ED37FF2" w14:textId="77777777" w:rsidR="00E629F7" w:rsidRPr="00E629F7" w:rsidRDefault="00512ECD" w:rsidP="00E629F7">
      <w:pPr>
        <w:autoSpaceDE w:val="0"/>
        <w:autoSpaceDN w:val="0"/>
        <w:adjustRightInd w:val="0"/>
        <w:rPr>
          <w:rFonts w:cs="Arial"/>
          <w:color w:val="262626"/>
          <w:szCs w:val="20"/>
        </w:rPr>
      </w:pPr>
      <w:r>
        <w:rPr>
          <w:b/>
        </w:rPr>
        <w:t xml:space="preserve">Figure 1: </w:t>
      </w:r>
      <w:r>
        <w:rPr>
          <w:color w:val="262626"/>
        </w:rPr>
        <w:t>FRW Robotic Welding Cell</w:t>
      </w:r>
      <w:r>
        <w:rPr>
          <w:color w:val="262626"/>
        </w:rPr>
        <w:tab/>
      </w:r>
      <w:r>
        <w:rPr>
          <w:color w:val="262626"/>
        </w:rPr>
        <w:tab/>
      </w:r>
      <w:r>
        <w:rPr>
          <w:color w:val="262626"/>
        </w:rPr>
        <w:tab/>
      </w:r>
      <w:r>
        <w:rPr>
          <w:color w:val="262626"/>
        </w:rPr>
        <w:tab/>
      </w:r>
    </w:p>
    <w:p w14:paraId="02E0409B" w14:textId="77777777" w:rsidR="00512ECD" w:rsidRPr="00E629F7" w:rsidRDefault="00512ECD" w:rsidP="003F6E14">
      <w:pPr>
        <w:rPr>
          <w:rFonts w:cs="Arial"/>
          <w:b/>
          <w:szCs w:val="20"/>
        </w:rPr>
      </w:pPr>
    </w:p>
    <w:p w14:paraId="701B3E0B" w14:textId="77777777" w:rsidR="00C57436" w:rsidRPr="00E629F7" w:rsidRDefault="00C57436" w:rsidP="003F6E14">
      <w:pPr>
        <w:rPr>
          <w:rFonts w:cs="Arial"/>
          <w:b/>
          <w:szCs w:val="20"/>
        </w:rPr>
      </w:pPr>
    </w:p>
    <w:p w14:paraId="3215C954" w14:textId="77777777" w:rsidR="00CE12B5" w:rsidRDefault="00CE12B5" w:rsidP="00E629F7">
      <w:pPr>
        <w:autoSpaceDE w:val="0"/>
        <w:autoSpaceDN w:val="0"/>
        <w:adjustRightInd w:val="0"/>
        <w:rPr>
          <w:rFonts w:cs="Arial"/>
          <w:b/>
          <w:szCs w:val="20"/>
        </w:rPr>
      </w:pPr>
      <w:r>
        <w:rPr>
          <w:noProof/>
          <w:lang w:val="de-AT" w:eastAsia="de-AT"/>
        </w:rPr>
        <w:drawing>
          <wp:inline distT="0" distB="0" distL="0" distR="0" wp14:anchorId="56618BBF" wp14:editId="2B49ABC8">
            <wp:extent cx="1412543" cy="188681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426733" cy="1905769"/>
                    </a:xfrm>
                    <a:prstGeom prst="rect">
                      <a:avLst/>
                    </a:prstGeom>
                  </pic:spPr>
                </pic:pic>
              </a:graphicData>
            </a:graphic>
          </wp:inline>
        </w:drawing>
      </w:r>
    </w:p>
    <w:p w14:paraId="7B9FBDF7" w14:textId="08D97A4E" w:rsidR="00E629F7" w:rsidRPr="00B52182" w:rsidRDefault="00512ECD" w:rsidP="00E629F7">
      <w:pPr>
        <w:autoSpaceDE w:val="0"/>
        <w:autoSpaceDN w:val="0"/>
        <w:adjustRightInd w:val="0"/>
        <w:rPr>
          <w:rFonts w:cs="Arial"/>
          <w:color w:val="262626"/>
          <w:szCs w:val="20"/>
        </w:rPr>
      </w:pPr>
      <w:r>
        <w:rPr>
          <w:b/>
        </w:rPr>
        <w:t>Figure 2:</w:t>
      </w:r>
      <w:r>
        <w:rPr>
          <w:color w:val="262626"/>
        </w:rPr>
        <w:t xml:space="preserve"> Anton Leithenmair, Head of Line of Business Welding Automation</w:t>
      </w:r>
    </w:p>
    <w:p w14:paraId="3A479CD3" w14:textId="77777777" w:rsidR="00512ECD" w:rsidRPr="00E629F7" w:rsidRDefault="00512ECD" w:rsidP="003F6E14">
      <w:pPr>
        <w:rPr>
          <w:rFonts w:cs="Arial"/>
          <w:szCs w:val="20"/>
        </w:rPr>
      </w:pPr>
    </w:p>
    <w:p w14:paraId="68581A4D" w14:textId="77777777" w:rsidR="00512ECD" w:rsidRDefault="00512ECD" w:rsidP="003F6E14">
      <w:pPr>
        <w:rPr>
          <w:rFonts w:cs="Arial"/>
          <w:b/>
          <w:szCs w:val="20"/>
        </w:rPr>
      </w:pPr>
    </w:p>
    <w:p w14:paraId="4A766CED" w14:textId="77777777" w:rsidR="00D57432" w:rsidRPr="00C51FC4" w:rsidRDefault="00D57432" w:rsidP="00D57432">
      <w:pPr>
        <w:rPr>
          <w:rFonts w:cs="Arial"/>
          <w:szCs w:val="20"/>
        </w:rPr>
      </w:pPr>
      <w:r w:rsidRPr="00C51FC4">
        <w:rPr>
          <w:rFonts w:cs="Arial"/>
          <w:szCs w:val="20"/>
        </w:rPr>
        <w:t>Copyright to photos: Fronius International GmbH, reproduction free of charge</w:t>
      </w:r>
    </w:p>
    <w:p w14:paraId="3C3D8E66" w14:textId="77777777" w:rsidR="00D57432" w:rsidRPr="00C51FC4" w:rsidRDefault="00D57432" w:rsidP="00D57432">
      <w:pPr>
        <w:rPr>
          <w:rFonts w:cs="Arial"/>
          <w:szCs w:val="20"/>
        </w:rPr>
      </w:pPr>
    </w:p>
    <w:p w14:paraId="208CB1C7" w14:textId="77777777" w:rsidR="00D57432" w:rsidRPr="00C51FC4" w:rsidRDefault="00D57432" w:rsidP="00D57432">
      <w:pPr>
        <w:rPr>
          <w:rFonts w:cs="Arial"/>
          <w:szCs w:val="20"/>
        </w:rPr>
      </w:pPr>
      <w:r w:rsidRPr="00C51FC4">
        <w:rPr>
          <w:rFonts w:cs="Arial"/>
          <w:szCs w:val="20"/>
        </w:rPr>
        <w:t>High-resolution images are available to download at the following link:</w:t>
      </w:r>
    </w:p>
    <w:p w14:paraId="4929F7BB" w14:textId="77777777" w:rsidR="00086851" w:rsidRDefault="00CB6327" w:rsidP="00086851">
      <w:hyperlink r:id="rId12" w:history="1">
        <w:r w:rsidR="00086851">
          <w:rPr>
            <w:rStyle w:val="Hyperlink"/>
          </w:rPr>
          <w:t>https://www.fronius.com/en/welding-technology/info-centre/press/frw-robotic-welding-cell</w:t>
        </w:r>
      </w:hyperlink>
    </w:p>
    <w:p w14:paraId="488C7E10" w14:textId="77777777" w:rsidR="00D57432" w:rsidRPr="00086851" w:rsidRDefault="00D57432" w:rsidP="00D57432">
      <w:pPr>
        <w:rPr>
          <w:rFonts w:cs="Arial"/>
          <w:szCs w:val="20"/>
        </w:rPr>
      </w:pPr>
    </w:p>
    <w:p w14:paraId="630B7899" w14:textId="77777777" w:rsidR="00D57432" w:rsidRPr="00C51FC4" w:rsidRDefault="00D57432" w:rsidP="00D57432">
      <w:pPr>
        <w:rPr>
          <w:rFonts w:cs="Arial"/>
          <w:b/>
          <w:szCs w:val="20"/>
        </w:rPr>
      </w:pPr>
    </w:p>
    <w:p w14:paraId="4A1E78E5" w14:textId="77777777" w:rsidR="00D57432" w:rsidRPr="00C51FC4" w:rsidRDefault="00D57432" w:rsidP="00D57432">
      <w:pPr>
        <w:rPr>
          <w:rFonts w:cs="Arial"/>
          <w:szCs w:val="20"/>
        </w:rPr>
      </w:pPr>
      <w:r w:rsidRPr="00C51FC4">
        <w:rPr>
          <w:rFonts w:cs="Arial"/>
          <w:b/>
          <w:szCs w:val="20"/>
        </w:rPr>
        <w:t>Business Unit Perfect Welding</w:t>
      </w:r>
    </w:p>
    <w:p w14:paraId="3738D77F" w14:textId="76E785B8" w:rsidR="00D57432" w:rsidRPr="00C51FC4" w:rsidRDefault="00D57432" w:rsidP="00D57432">
      <w:pPr>
        <w:rPr>
          <w:rFonts w:cs="Arial"/>
          <w:szCs w:val="20"/>
        </w:rPr>
      </w:pPr>
      <w:r w:rsidRPr="00C51FC4">
        <w:rPr>
          <w:rFonts w:cs="Arial"/>
          <w:szCs w:val="20"/>
        </w:rPr>
        <w:t xml:space="preserve">Fronius Perfect Welding is the innovation leader for arc welding and is the global market leader for robot assisted welding. As system providers, Fronius Welding Automation also turns customer-specific automated complete welding solutions into reality in a number of areas, from container construction right up to cladding for the offshore sector. Power sources for manual applications, welding accessories and a wide range of services add to our portfolio. With more than 1,000 sales partners worldwide, Fronius Perfect Welding is never far away from our customers. </w:t>
      </w:r>
    </w:p>
    <w:p w14:paraId="1AAFFDA7" w14:textId="77777777" w:rsidR="00D57432" w:rsidRPr="00C51FC4" w:rsidRDefault="00D57432" w:rsidP="00D57432">
      <w:pPr>
        <w:rPr>
          <w:rFonts w:cs="Arial"/>
          <w:szCs w:val="20"/>
        </w:rPr>
      </w:pPr>
    </w:p>
    <w:p w14:paraId="6CA2B353" w14:textId="77777777" w:rsidR="00D57432" w:rsidRDefault="00D57432" w:rsidP="00D57432">
      <w:pPr>
        <w:rPr>
          <w:b/>
          <w:szCs w:val="20"/>
          <w:lang w:val="en-US" w:eastAsia="en-US"/>
        </w:rPr>
      </w:pPr>
      <w:r>
        <w:rPr>
          <w:b/>
          <w:szCs w:val="20"/>
        </w:rPr>
        <w:t>Fronius International GmbH</w:t>
      </w:r>
    </w:p>
    <w:p w14:paraId="38C6782E" w14:textId="77777777" w:rsidR="00D57432" w:rsidRDefault="00D57432" w:rsidP="00D57432">
      <w:pPr>
        <w:rPr>
          <w:szCs w:val="20"/>
        </w:rPr>
      </w:pPr>
      <w:r>
        <w:rPr>
          <w:szCs w:val="20"/>
        </w:rPr>
        <w:t>Fronius International is an Austrian company with headquarters in Pettenbach and other sites in Wels, Thalheim, Steinhaus and Sattledt. Founded by Günter Fronius in 1945, this long-standing company with a rich tradition will be celebrating its 75th anniversary in 2020. What began as a local one-man venture has grown into a global player with more than 5440 employees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30FD4E75" w14:textId="77777777" w:rsidR="00D57432" w:rsidRPr="00C51FC4" w:rsidRDefault="00D57432" w:rsidP="00D57432">
      <w:pPr>
        <w:rPr>
          <w:rFonts w:cs="Arial"/>
          <w:szCs w:val="20"/>
        </w:rPr>
      </w:pPr>
    </w:p>
    <w:p w14:paraId="00B7BEDE" w14:textId="77777777" w:rsidR="00D57432" w:rsidRPr="00C51FC4" w:rsidRDefault="00D57432" w:rsidP="00D57432">
      <w:pPr>
        <w:rPr>
          <w:rFonts w:cs="Arial"/>
          <w:szCs w:val="20"/>
          <w:lang w:val="pt-BR"/>
        </w:rPr>
      </w:pPr>
    </w:p>
    <w:p w14:paraId="2421EE64" w14:textId="77777777" w:rsidR="00D57432" w:rsidRPr="00C51FC4" w:rsidRDefault="00D57432" w:rsidP="00D57432">
      <w:pPr>
        <w:rPr>
          <w:rFonts w:cs="Arial"/>
          <w:szCs w:val="20"/>
          <w:lang w:val="pt-BR"/>
        </w:rPr>
      </w:pPr>
    </w:p>
    <w:p w14:paraId="44C33E75" w14:textId="77777777" w:rsidR="00D57432" w:rsidRPr="00022D6D" w:rsidRDefault="00D57432" w:rsidP="00D57432">
      <w:pPr>
        <w:rPr>
          <w:rFonts w:cs="Arial"/>
          <w:szCs w:val="20"/>
          <w:lang w:val="pt-BR"/>
        </w:rPr>
      </w:pPr>
    </w:p>
    <w:p w14:paraId="113FE277" w14:textId="77777777" w:rsidR="00D57432" w:rsidRPr="00C51FC4" w:rsidRDefault="00D57432" w:rsidP="00D57432">
      <w:pPr>
        <w:rPr>
          <w:rFonts w:cs="Arial"/>
          <w:b/>
          <w:bCs/>
          <w:szCs w:val="20"/>
        </w:rPr>
      </w:pPr>
      <w:r w:rsidRPr="00C51FC4">
        <w:rPr>
          <w:rFonts w:cs="Arial"/>
          <w:b/>
          <w:bCs/>
          <w:szCs w:val="20"/>
        </w:rPr>
        <w:t>Contact details for publishing:</w:t>
      </w:r>
    </w:p>
    <w:p w14:paraId="5ADFA3D4" w14:textId="77777777" w:rsidR="00D57432" w:rsidRPr="00C51FC4" w:rsidRDefault="00D57432" w:rsidP="00D57432">
      <w:pPr>
        <w:rPr>
          <w:rFonts w:cs="Arial"/>
          <w:szCs w:val="20"/>
        </w:rPr>
      </w:pPr>
      <w:r w:rsidRPr="00C51FC4">
        <w:rPr>
          <w:rFonts w:cs="Arial"/>
          <w:szCs w:val="20"/>
        </w:rPr>
        <w:t>Fronius UK Ltd</w:t>
      </w:r>
    </w:p>
    <w:p w14:paraId="509CE97C" w14:textId="77777777" w:rsidR="00D57432" w:rsidRPr="00C51FC4" w:rsidRDefault="00D57432" w:rsidP="00D57432">
      <w:pPr>
        <w:rPr>
          <w:rFonts w:cs="Arial"/>
          <w:szCs w:val="20"/>
        </w:rPr>
      </w:pPr>
      <w:r w:rsidRPr="00C51FC4">
        <w:rPr>
          <w:rFonts w:cs="Arial"/>
          <w:szCs w:val="20"/>
        </w:rPr>
        <w:t xml:space="preserve">+44 1908 512300 </w:t>
      </w:r>
    </w:p>
    <w:p w14:paraId="2EB62259" w14:textId="77777777" w:rsidR="00D57432" w:rsidRPr="00C51FC4" w:rsidRDefault="00CB6327" w:rsidP="00D57432">
      <w:pPr>
        <w:rPr>
          <w:rFonts w:cs="Arial"/>
          <w:szCs w:val="20"/>
        </w:rPr>
      </w:pPr>
      <w:hyperlink r:id="rId13" w:history="1">
        <w:r w:rsidR="00D57432" w:rsidRPr="00C51FC4">
          <w:rPr>
            <w:rStyle w:val="Hyperlink"/>
            <w:rFonts w:cs="Arial"/>
            <w:szCs w:val="20"/>
          </w:rPr>
          <w:t>info-uk@fronius.com</w:t>
        </w:r>
      </w:hyperlink>
      <w:r w:rsidR="00D57432" w:rsidRPr="00C51FC4">
        <w:rPr>
          <w:rFonts w:cs="Arial"/>
          <w:szCs w:val="20"/>
        </w:rPr>
        <w:t xml:space="preserve"> </w:t>
      </w:r>
    </w:p>
    <w:p w14:paraId="1C50842E" w14:textId="77777777" w:rsidR="00D57432" w:rsidRPr="00C51FC4" w:rsidRDefault="00CB6327" w:rsidP="00D57432">
      <w:pPr>
        <w:rPr>
          <w:rFonts w:cs="Arial"/>
          <w:szCs w:val="20"/>
        </w:rPr>
      </w:pPr>
      <w:hyperlink r:id="rId14" w:history="1">
        <w:r w:rsidR="00D57432" w:rsidRPr="00C51FC4">
          <w:rPr>
            <w:rStyle w:val="Hyperlink"/>
            <w:rFonts w:cs="Arial"/>
            <w:szCs w:val="20"/>
          </w:rPr>
          <w:t>www.fronius.co.uk</w:t>
        </w:r>
      </w:hyperlink>
      <w:r w:rsidR="00D57432" w:rsidRPr="00C51FC4">
        <w:rPr>
          <w:rFonts w:cs="Arial"/>
          <w:szCs w:val="20"/>
        </w:rPr>
        <w:t xml:space="preserve"> </w:t>
      </w:r>
    </w:p>
    <w:p w14:paraId="57EB9600" w14:textId="77777777" w:rsidR="00D57432" w:rsidRPr="00C51FC4" w:rsidRDefault="00D57432" w:rsidP="00D57432">
      <w:pPr>
        <w:rPr>
          <w:rFonts w:cs="Arial"/>
          <w:szCs w:val="20"/>
        </w:rPr>
      </w:pPr>
    </w:p>
    <w:p w14:paraId="03E66E2C" w14:textId="77777777" w:rsidR="00D57432" w:rsidRPr="00C51FC4" w:rsidRDefault="00D57432" w:rsidP="00D57432">
      <w:pPr>
        <w:rPr>
          <w:rFonts w:cs="Arial"/>
          <w:szCs w:val="20"/>
        </w:rPr>
      </w:pPr>
    </w:p>
    <w:p w14:paraId="3A1D3E3D" w14:textId="77777777" w:rsidR="00D57432" w:rsidRPr="00C51FC4" w:rsidRDefault="00D57432" w:rsidP="00D57432">
      <w:pPr>
        <w:pStyle w:val="Textkrper2"/>
        <w:spacing w:after="0" w:line="240" w:lineRule="auto"/>
        <w:ind w:right="29"/>
        <w:rPr>
          <w:rFonts w:cs="Arial"/>
          <w:b/>
          <w:i/>
          <w:szCs w:val="20"/>
        </w:rPr>
      </w:pPr>
      <w:r w:rsidRPr="00C51FC4">
        <w:rPr>
          <w:rFonts w:cs="Arial"/>
          <w:b/>
          <w:szCs w:val="20"/>
        </w:rPr>
        <w:t>For more information, please contact:</w:t>
      </w:r>
    </w:p>
    <w:p w14:paraId="7E2E246F" w14:textId="77777777" w:rsidR="00B7336D" w:rsidRDefault="00B7336D" w:rsidP="00B7336D">
      <w:pPr>
        <w:pStyle w:val="Textkrper-Zeileneinzug"/>
        <w:spacing w:after="0"/>
        <w:ind w:left="0"/>
        <w:rPr>
          <w:lang w:val="en-GB"/>
        </w:rPr>
      </w:pPr>
      <w:r>
        <w:rPr>
          <w:lang w:val="en-GB"/>
        </w:rPr>
        <w:t>Fronius UK Ltd; Miss Kim Lee;</w:t>
      </w:r>
      <w:r>
        <w:rPr>
          <w:lang w:val="en-GB"/>
        </w:rPr>
        <w:br/>
        <w:t>Maidstone Road, Kingston, Milton Keynes, MK10 0BD</w:t>
      </w:r>
      <w:r>
        <w:rPr>
          <w:lang w:val="en-GB"/>
        </w:rPr>
        <w:br/>
        <w:t xml:space="preserve">Phone: </w:t>
      </w:r>
      <w:r>
        <w:rPr>
          <w:lang w:val="en-GB" w:eastAsia="en-GB"/>
        </w:rPr>
        <w:t xml:space="preserve">+44 </w:t>
      </w:r>
      <w:r>
        <w:rPr>
          <w:lang w:val="en-GB"/>
        </w:rPr>
        <w:t>1908 512340</w:t>
      </w:r>
    </w:p>
    <w:p w14:paraId="4B38A85D" w14:textId="77777777" w:rsidR="00B7336D" w:rsidRDefault="00B7336D" w:rsidP="00B7336D">
      <w:pPr>
        <w:pStyle w:val="Textkrper-Zeileneinzug"/>
        <w:spacing w:after="0"/>
        <w:ind w:left="0"/>
        <w:rPr>
          <w:lang w:val="it-IT"/>
        </w:rPr>
      </w:pPr>
      <w:r>
        <w:rPr>
          <w:lang w:val="it-IT"/>
        </w:rPr>
        <w:t xml:space="preserve">E-Mail: </w:t>
      </w:r>
      <w:hyperlink r:id="rId15" w:history="1">
        <w:r>
          <w:rPr>
            <w:rStyle w:val="Hyperlink"/>
            <w:lang w:val="it-IT"/>
          </w:rPr>
          <w:t>lee.kim@fronius.com</w:t>
        </w:r>
      </w:hyperlink>
      <w:r>
        <w:rPr>
          <w:lang w:val="it-IT"/>
        </w:rPr>
        <w:t xml:space="preserve">  </w:t>
      </w:r>
    </w:p>
    <w:p w14:paraId="42543A30" w14:textId="77777777" w:rsidR="00D57432" w:rsidRPr="00C51FC4" w:rsidRDefault="00D57432" w:rsidP="00D57432">
      <w:pPr>
        <w:pStyle w:val="Textkrper2"/>
        <w:spacing w:after="0" w:line="240" w:lineRule="auto"/>
        <w:ind w:right="29"/>
        <w:rPr>
          <w:rFonts w:cs="Arial"/>
          <w:szCs w:val="20"/>
          <w:lang w:val="it-IT"/>
        </w:rPr>
      </w:pPr>
    </w:p>
    <w:p w14:paraId="34490D2B" w14:textId="77777777" w:rsidR="00D57432" w:rsidRPr="00C51FC4" w:rsidRDefault="00D57432" w:rsidP="00D57432">
      <w:pPr>
        <w:pStyle w:val="Textkrper2"/>
        <w:spacing w:after="0" w:line="240" w:lineRule="auto"/>
        <w:ind w:right="29"/>
        <w:rPr>
          <w:rFonts w:cs="Arial"/>
          <w:b/>
          <w:szCs w:val="20"/>
          <w:lang w:val="de-DE"/>
        </w:rPr>
      </w:pPr>
    </w:p>
    <w:p w14:paraId="718AFA44" w14:textId="77777777" w:rsidR="00D57432" w:rsidRPr="00C51FC4" w:rsidRDefault="00D57432" w:rsidP="00D57432">
      <w:pPr>
        <w:pStyle w:val="Textkrper2"/>
        <w:spacing w:after="0" w:line="240" w:lineRule="auto"/>
        <w:ind w:right="29"/>
        <w:rPr>
          <w:rFonts w:cs="Arial"/>
          <w:b/>
          <w:szCs w:val="20"/>
        </w:rPr>
      </w:pPr>
      <w:r w:rsidRPr="00C51FC4">
        <w:rPr>
          <w:rFonts w:cs="Arial"/>
          <w:b/>
          <w:szCs w:val="20"/>
        </w:rPr>
        <w:t>Please send a specimen copy to our agency:</w:t>
      </w:r>
    </w:p>
    <w:p w14:paraId="7BB00620" w14:textId="77777777" w:rsidR="00D57432" w:rsidRPr="00C51FC4" w:rsidRDefault="00D57432" w:rsidP="00D57432">
      <w:pPr>
        <w:pStyle w:val="Textkrper2"/>
        <w:spacing w:after="0" w:line="240" w:lineRule="auto"/>
        <w:ind w:right="29"/>
        <w:rPr>
          <w:rFonts w:cs="Arial"/>
          <w:szCs w:val="20"/>
          <w:lang w:val="de-DE"/>
        </w:rPr>
      </w:pPr>
      <w:r w:rsidRPr="00C51FC4">
        <w:rPr>
          <w:rFonts w:cs="Arial"/>
          <w:szCs w:val="20"/>
          <w:lang w:val="de-DE"/>
        </w:rPr>
        <w:t>a1kommunikation Schweizer GmbH, Kirsten Ludwig,</w:t>
      </w:r>
    </w:p>
    <w:p w14:paraId="2AE7EA8B" w14:textId="77777777" w:rsidR="00D57432" w:rsidRPr="00C51FC4" w:rsidRDefault="00D57432" w:rsidP="00D57432">
      <w:pPr>
        <w:pStyle w:val="Textkrper2"/>
        <w:spacing w:after="0" w:line="240" w:lineRule="auto"/>
        <w:ind w:right="29"/>
        <w:rPr>
          <w:rFonts w:cs="Arial"/>
          <w:szCs w:val="20"/>
          <w:lang w:val="de-DE"/>
        </w:rPr>
      </w:pPr>
      <w:r w:rsidRPr="00C51FC4">
        <w:rPr>
          <w:rFonts w:cs="Arial"/>
          <w:szCs w:val="20"/>
          <w:lang w:val="de-DE"/>
        </w:rPr>
        <w:t>Oberdorfstraße 31 A, D – 70794 Filderstadt, Germany</w:t>
      </w:r>
    </w:p>
    <w:p w14:paraId="1E1DA626" w14:textId="77777777" w:rsidR="00D57432" w:rsidRPr="00C51FC4" w:rsidRDefault="00D57432" w:rsidP="00D57432">
      <w:pPr>
        <w:pStyle w:val="Textkrper2"/>
        <w:spacing w:after="0" w:line="240" w:lineRule="auto"/>
        <w:ind w:right="29"/>
        <w:rPr>
          <w:rFonts w:cs="Arial"/>
          <w:szCs w:val="20"/>
          <w:lang w:val="de-DE"/>
        </w:rPr>
      </w:pPr>
      <w:r w:rsidRPr="00C51FC4">
        <w:rPr>
          <w:rFonts w:cs="Arial"/>
          <w:szCs w:val="20"/>
          <w:lang w:val="de-DE"/>
        </w:rPr>
        <w:t>Phone: +49 (0)711 9454161-20</w:t>
      </w:r>
    </w:p>
    <w:p w14:paraId="727BB680" w14:textId="77777777" w:rsidR="00D57432" w:rsidRPr="00C51FC4" w:rsidRDefault="00D57432" w:rsidP="00D57432">
      <w:pPr>
        <w:rPr>
          <w:rFonts w:cs="Arial"/>
          <w:szCs w:val="20"/>
          <w:lang w:val="de-DE"/>
        </w:rPr>
      </w:pPr>
      <w:r w:rsidRPr="00C51FC4">
        <w:rPr>
          <w:rFonts w:cs="Arial"/>
          <w:szCs w:val="20"/>
          <w:lang w:val="de-DE"/>
        </w:rPr>
        <w:t xml:space="preserve">E-Mail: </w:t>
      </w:r>
      <w:hyperlink r:id="rId16" w:history="1">
        <w:r w:rsidRPr="00C51FC4">
          <w:rPr>
            <w:rStyle w:val="Hyperlink"/>
            <w:rFonts w:cs="Arial"/>
            <w:szCs w:val="20"/>
            <w:lang w:val="de-DE"/>
          </w:rPr>
          <w:t>Kirsten.Ludwig@a1kommunikation.de</w:t>
        </w:r>
      </w:hyperlink>
    </w:p>
    <w:p w14:paraId="0F153D45" w14:textId="77777777" w:rsidR="00D57432" w:rsidRPr="00C51FC4" w:rsidRDefault="00D57432" w:rsidP="00D57432">
      <w:pPr>
        <w:rPr>
          <w:rFonts w:cs="Arial"/>
          <w:b/>
          <w:vanish/>
          <w:szCs w:val="20"/>
          <w:lang w:val="de-DE"/>
        </w:rPr>
      </w:pPr>
      <w:r w:rsidRPr="00C51FC4">
        <w:rPr>
          <w:rFonts w:cs="Arial"/>
          <w:b/>
          <w:vanish/>
          <w:szCs w:val="20"/>
          <w:lang w:val="de-DE"/>
        </w:rPr>
        <w:t>Fronius International GmbH</w:t>
      </w:r>
    </w:p>
    <w:p w14:paraId="3CDC41C7" w14:textId="77777777" w:rsidR="00D57432" w:rsidRPr="00C51FC4" w:rsidRDefault="00D57432" w:rsidP="00D57432">
      <w:pPr>
        <w:rPr>
          <w:rFonts w:cs="Arial"/>
          <w:vanish/>
          <w:szCs w:val="20"/>
          <w:lang w:val="de-DE"/>
        </w:rPr>
      </w:pPr>
    </w:p>
    <w:p w14:paraId="68D45498" w14:textId="77777777" w:rsidR="00D57432" w:rsidRPr="00C51FC4" w:rsidRDefault="00D57432" w:rsidP="00D57432">
      <w:pPr>
        <w:rPr>
          <w:rFonts w:cs="Arial"/>
          <w:i/>
          <w:vanish/>
          <w:szCs w:val="20"/>
          <w:lang w:val="de-DE"/>
        </w:rPr>
      </w:pPr>
      <w:r w:rsidRPr="00C51FC4">
        <w:rPr>
          <w:rFonts w:cs="Arial"/>
          <w:vanish/>
          <w:szCs w:val="20"/>
          <w:lang w:val="de-DE"/>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34BE3B3D" w14:textId="77777777" w:rsidR="00D57432" w:rsidRPr="00C51FC4" w:rsidRDefault="00D57432" w:rsidP="00D57432">
      <w:pPr>
        <w:rPr>
          <w:rFonts w:cs="Arial"/>
          <w:b/>
          <w:i/>
          <w:vanish/>
          <w:szCs w:val="20"/>
          <w:lang w:val="de-DE"/>
        </w:rPr>
      </w:pPr>
    </w:p>
    <w:p w14:paraId="00F35BD8" w14:textId="77777777" w:rsidR="00D57432" w:rsidRPr="00C51FC4" w:rsidRDefault="00D57432" w:rsidP="00D57432">
      <w:pPr>
        <w:rPr>
          <w:rFonts w:cs="Arial"/>
          <w:b/>
          <w:vanish/>
          <w:szCs w:val="20"/>
          <w:lang w:val="de-DE"/>
        </w:rPr>
      </w:pPr>
    </w:p>
    <w:p w14:paraId="1317284A" w14:textId="77777777" w:rsidR="00D57432" w:rsidRPr="00C51FC4" w:rsidRDefault="00D57432" w:rsidP="00D57432">
      <w:pPr>
        <w:rPr>
          <w:rFonts w:cs="Arial"/>
          <w:vanish/>
          <w:szCs w:val="20"/>
          <w:lang w:val="de-DE"/>
        </w:rPr>
      </w:pPr>
    </w:p>
    <w:p w14:paraId="7A7168E9" w14:textId="77777777" w:rsidR="00D57432" w:rsidRPr="00C51FC4" w:rsidRDefault="00D57432" w:rsidP="00D57432">
      <w:pPr>
        <w:rPr>
          <w:rFonts w:cs="Arial"/>
          <w:vanish/>
          <w:szCs w:val="20"/>
          <w:lang w:val="de-DE"/>
        </w:rPr>
      </w:pPr>
      <w:r w:rsidRPr="00C51FC4">
        <w:rPr>
          <w:rFonts w:cs="Arial"/>
          <w:vanish/>
          <w:szCs w:val="20"/>
          <w:lang w:val="de-DE"/>
        </w:rPr>
        <w:t>Diese Presseinformation sowie die Bilder stehen für Sie zum Download im Internet zur Verfügung:</w:t>
      </w:r>
    </w:p>
    <w:p w14:paraId="6BD2A9AA" w14:textId="77777777" w:rsidR="00D57432" w:rsidRPr="00C51FC4" w:rsidRDefault="00CB6327" w:rsidP="00D57432">
      <w:pPr>
        <w:rPr>
          <w:rFonts w:cs="Arial"/>
          <w:vanish/>
          <w:szCs w:val="20"/>
          <w:lang w:val="de-DE"/>
        </w:rPr>
      </w:pPr>
      <w:hyperlink r:id="rId17" w:history="1">
        <w:r w:rsidR="00D57432" w:rsidRPr="00C51FC4">
          <w:rPr>
            <w:rFonts w:cs="Arial"/>
            <w:vanish/>
            <w:color w:val="0000FF"/>
            <w:szCs w:val="20"/>
            <w:u w:val="single"/>
            <w:lang w:val="de-DE"/>
          </w:rPr>
          <w:t>www.fronius.com/de/schweisstechnik/infocenter/presse</w:t>
        </w:r>
      </w:hyperlink>
    </w:p>
    <w:p w14:paraId="0BC3E076" w14:textId="77777777" w:rsidR="00D57432" w:rsidRPr="00C51FC4" w:rsidRDefault="00D57432" w:rsidP="00D57432">
      <w:pPr>
        <w:rPr>
          <w:rFonts w:cs="Arial"/>
          <w:b/>
          <w:vanish/>
          <w:szCs w:val="20"/>
          <w:lang w:val="de-DE"/>
        </w:rPr>
      </w:pPr>
    </w:p>
    <w:p w14:paraId="7486D286" w14:textId="77777777" w:rsidR="00D57432" w:rsidRPr="00C51FC4" w:rsidRDefault="00D57432" w:rsidP="00D57432">
      <w:pPr>
        <w:rPr>
          <w:rFonts w:cs="Arial"/>
          <w:b/>
          <w:vanish/>
          <w:szCs w:val="20"/>
          <w:lang w:val="de-DE"/>
        </w:rPr>
      </w:pPr>
    </w:p>
    <w:p w14:paraId="73475FB4" w14:textId="77777777" w:rsidR="00D57432" w:rsidRPr="00C51FC4" w:rsidRDefault="00D57432" w:rsidP="00D57432">
      <w:pPr>
        <w:ind w:right="29"/>
        <w:rPr>
          <w:rFonts w:cs="Arial"/>
          <w:vanish/>
          <w:szCs w:val="20"/>
          <w:lang w:val="de-DE"/>
        </w:rPr>
      </w:pPr>
      <w:r w:rsidRPr="00C51FC4">
        <w:rPr>
          <w:rFonts w:cs="Arial"/>
          <w:b/>
          <w:vanish/>
          <w:szCs w:val="20"/>
          <w:lang w:val="de-DE"/>
        </w:rPr>
        <w:t>Für weitere Informationen wenden Sie sich bitte an:</w:t>
      </w:r>
      <w:r w:rsidRPr="00C51FC4">
        <w:rPr>
          <w:rFonts w:cs="Arial"/>
          <w:szCs w:val="20"/>
          <w:lang w:val="de-DE"/>
        </w:rPr>
        <w:br/>
      </w:r>
    </w:p>
    <w:p w14:paraId="142F7481" w14:textId="77777777" w:rsidR="00D57432" w:rsidRPr="00C51FC4" w:rsidRDefault="00D57432" w:rsidP="00D57432">
      <w:pPr>
        <w:rPr>
          <w:rFonts w:cs="Arial"/>
          <w:vanish/>
          <w:szCs w:val="20"/>
          <w:lang w:val="de-DE"/>
        </w:rPr>
      </w:pPr>
      <w:r w:rsidRPr="00C51FC4">
        <w:rPr>
          <w:rFonts w:cs="Arial"/>
          <w:vanish/>
          <w:szCs w:val="20"/>
          <w:lang w:val="de-DE"/>
        </w:rPr>
        <w:t xml:space="preserve">Deutschland: </w:t>
      </w:r>
    </w:p>
    <w:p w14:paraId="7B9532EE" w14:textId="77777777" w:rsidR="00D57432" w:rsidRPr="00C51FC4" w:rsidRDefault="00D57432" w:rsidP="00D57432">
      <w:pPr>
        <w:rPr>
          <w:rFonts w:cs="Arial"/>
          <w:vanish/>
          <w:szCs w:val="20"/>
          <w:lang w:val="de-DE"/>
        </w:rPr>
      </w:pPr>
      <w:r w:rsidRPr="00C51FC4">
        <w:rPr>
          <w:rFonts w:cs="Arial"/>
          <w:vanish/>
          <w:szCs w:val="20"/>
          <w:lang w:val="de-DE"/>
        </w:rPr>
        <w:t>Frau Annette Orth, Tel.: +49 (6655) 91694-402,</w:t>
      </w:r>
    </w:p>
    <w:p w14:paraId="25CFCBE6" w14:textId="77777777" w:rsidR="00D57432" w:rsidRPr="00C51FC4" w:rsidRDefault="00D57432" w:rsidP="00D57432">
      <w:pPr>
        <w:rPr>
          <w:rFonts w:cs="Arial"/>
          <w:vanish/>
          <w:szCs w:val="20"/>
          <w:lang w:val="de-DE"/>
        </w:rPr>
      </w:pPr>
      <w:r w:rsidRPr="00C51FC4">
        <w:rPr>
          <w:rFonts w:cs="Arial"/>
          <w:vanish/>
          <w:szCs w:val="20"/>
          <w:lang w:val="de-DE"/>
        </w:rPr>
        <w:t xml:space="preserve">E-Mail: </w:t>
      </w:r>
      <w:hyperlink r:id="rId18" w:history="1">
        <w:r w:rsidRPr="00C51FC4">
          <w:rPr>
            <w:rFonts w:cs="Arial"/>
            <w:vanish/>
            <w:color w:val="0000FF"/>
            <w:szCs w:val="20"/>
            <w:u w:val="single"/>
            <w:lang w:val="de-DE"/>
          </w:rPr>
          <w:t>orth.annette@fronius.com</w:t>
        </w:r>
      </w:hyperlink>
    </w:p>
    <w:p w14:paraId="2FCDFEB6" w14:textId="77777777" w:rsidR="00D57432" w:rsidRPr="00C51FC4" w:rsidRDefault="00D57432" w:rsidP="00D57432">
      <w:pPr>
        <w:autoSpaceDE w:val="0"/>
        <w:autoSpaceDN w:val="0"/>
        <w:rPr>
          <w:rFonts w:cs="Arial"/>
          <w:vanish/>
          <w:szCs w:val="20"/>
          <w:lang w:val="de-DE"/>
        </w:rPr>
      </w:pPr>
    </w:p>
    <w:p w14:paraId="0CB162E3" w14:textId="77777777" w:rsidR="00D57432" w:rsidRPr="00C51FC4" w:rsidRDefault="00D57432" w:rsidP="00D57432">
      <w:pPr>
        <w:ind w:right="29"/>
        <w:rPr>
          <w:rFonts w:cs="Arial"/>
          <w:szCs w:val="20"/>
          <w:lang w:val="de-DE"/>
        </w:rPr>
      </w:pPr>
      <w:r w:rsidRPr="00C51FC4">
        <w:rPr>
          <w:rFonts w:cs="Arial"/>
          <w:vanish/>
          <w:szCs w:val="20"/>
          <w:lang w:val="de-DE"/>
        </w:rPr>
        <w:t>Österreich:</w:t>
      </w:r>
    </w:p>
    <w:p w14:paraId="0C2B5EFB" w14:textId="77777777" w:rsidR="00D57432" w:rsidRPr="00C70A5D" w:rsidRDefault="00D57432" w:rsidP="00D57432">
      <w:pPr>
        <w:rPr>
          <w:rFonts w:cs="Arial"/>
          <w:szCs w:val="20"/>
        </w:rPr>
      </w:pPr>
      <w:r w:rsidRPr="00C70A5D">
        <w:rPr>
          <w:rFonts w:cs="Arial"/>
          <w:szCs w:val="20"/>
        </w:rPr>
        <w:t>For more exciting updates, visit our blog at blog.perfectwelding.fronius.com and follow us on Facebook (froniuswelding), Twitter (froniusintweld), LinkedIn (perfect-welding), Instagram (froniuswelding) and YouTube (froniuswelding)!</w:t>
      </w:r>
    </w:p>
    <w:p w14:paraId="3DFA680C" w14:textId="77777777" w:rsidR="00D57432" w:rsidRPr="00E629F7" w:rsidRDefault="00D57432" w:rsidP="003F6E14">
      <w:pPr>
        <w:rPr>
          <w:rFonts w:cs="Arial"/>
          <w:b/>
          <w:szCs w:val="20"/>
        </w:rPr>
      </w:pPr>
    </w:p>
    <w:p w14:paraId="16F5D909" w14:textId="77777777" w:rsidR="00E5311A" w:rsidRPr="0058159E" w:rsidRDefault="00E5311A" w:rsidP="003F6E14">
      <w:pPr>
        <w:rPr>
          <w:rFonts w:cs="Arial"/>
          <w:vanish/>
          <w:szCs w:val="20"/>
        </w:rPr>
      </w:pPr>
      <w:r>
        <w:rPr>
          <w:vanish/>
          <w:szCs w:val="20"/>
          <w:lang w:val="de-DE"/>
        </w:rPr>
        <w:t>Fotos: Fronius International GmbH, Abdruck honorarfrei</w:t>
      </w:r>
    </w:p>
    <w:p w14:paraId="7093F8AC" w14:textId="77777777" w:rsidR="00AE2683" w:rsidRPr="0058159E" w:rsidRDefault="00AE2683" w:rsidP="003F6E14">
      <w:pPr>
        <w:rPr>
          <w:rFonts w:cs="Arial"/>
          <w:vanish/>
          <w:szCs w:val="20"/>
          <w:lang w:val="de-DE"/>
        </w:rPr>
      </w:pPr>
    </w:p>
    <w:p w14:paraId="77B7C67B" w14:textId="77777777" w:rsidR="00E5311A" w:rsidRPr="0058159E" w:rsidRDefault="00E5311A" w:rsidP="003F6E14">
      <w:pPr>
        <w:rPr>
          <w:rFonts w:cs="Arial"/>
          <w:b/>
          <w:vanish/>
          <w:szCs w:val="20"/>
          <w:lang w:val="de-DE"/>
        </w:rPr>
      </w:pPr>
    </w:p>
    <w:p w14:paraId="60466161" w14:textId="77777777" w:rsidR="00E5311A" w:rsidRPr="0058159E" w:rsidRDefault="00E5311A" w:rsidP="003F6E14">
      <w:pPr>
        <w:rPr>
          <w:rFonts w:cs="Arial"/>
          <w:b/>
          <w:vanish/>
          <w:szCs w:val="20"/>
          <w:lang w:val="de-DE"/>
        </w:rPr>
      </w:pPr>
    </w:p>
    <w:p w14:paraId="0712BA75" w14:textId="77777777" w:rsidR="00505D71" w:rsidRPr="0058159E" w:rsidRDefault="00505D71" w:rsidP="003F6E14">
      <w:pPr>
        <w:rPr>
          <w:rFonts w:cs="Arial"/>
          <w:vanish/>
          <w:szCs w:val="20"/>
        </w:rPr>
      </w:pPr>
      <w:r>
        <w:rPr>
          <w:b/>
          <w:vanish/>
          <w:szCs w:val="20"/>
          <w:lang w:val="de-DE"/>
        </w:rPr>
        <w:t>Business Unit Perfect Welding</w:t>
      </w:r>
    </w:p>
    <w:p w14:paraId="7487C369" w14:textId="77777777" w:rsidR="00505D71" w:rsidRPr="0058159E"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7609A18" w14:textId="77777777" w:rsidR="00505D71" w:rsidRPr="0058159E" w:rsidRDefault="00505D71" w:rsidP="003F6E14">
      <w:pPr>
        <w:rPr>
          <w:rFonts w:cs="Arial"/>
          <w:vanish/>
          <w:szCs w:val="20"/>
          <w:lang w:val="de-AT"/>
        </w:rPr>
      </w:pPr>
    </w:p>
    <w:p w14:paraId="70044370" w14:textId="77777777" w:rsidR="00505D71" w:rsidRPr="0058159E" w:rsidRDefault="00505D71" w:rsidP="003F6E14">
      <w:pPr>
        <w:rPr>
          <w:rFonts w:cs="Arial"/>
          <w:vanish/>
          <w:szCs w:val="20"/>
          <w:lang w:val="de-AT"/>
        </w:rPr>
      </w:pPr>
    </w:p>
    <w:p w14:paraId="6E9C0CC8" w14:textId="77777777" w:rsidR="00505D71" w:rsidRPr="0058159E" w:rsidRDefault="00505D71" w:rsidP="003F6E14">
      <w:pPr>
        <w:rPr>
          <w:rFonts w:cs="Arial"/>
          <w:vanish/>
          <w:szCs w:val="20"/>
        </w:rPr>
      </w:pPr>
      <w:r>
        <w:rPr>
          <w:b/>
          <w:vanish/>
          <w:szCs w:val="20"/>
          <w:lang w:val="de-AT"/>
        </w:rPr>
        <w:t>Fronius International GmbH</w:t>
      </w:r>
    </w:p>
    <w:p w14:paraId="22D6DAE6" w14:textId="77777777" w:rsidR="0015683B" w:rsidRPr="0058159E" w:rsidRDefault="0015683B" w:rsidP="0015683B">
      <w:pPr>
        <w:rPr>
          <w:rFonts w:cs="Arial"/>
          <w:vanish/>
          <w:szCs w:val="20"/>
        </w:rPr>
      </w:pPr>
      <w:r>
        <w:rPr>
          <w:vanish/>
          <w:szCs w:val="20"/>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58ED70D8" w14:textId="77777777" w:rsidR="00E5311A" w:rsidRPr="0058159E" w:rsidRDefault="00E5311A" w:rsidP="003F6E14">
      <w:pPr>
        <w:rPr>
          <w:rFonts w:cs="Arial"/>
          <w:b/>
          <w:i/>
          <w:vanish/>
          <w:szCs w:val="20"/>
          <w:lang w:val="de-DE"/>
        </w:rPr>
      </w:pPr>
    </w:p>
    <w:p w14:paraId="280EF74C" w14:textId="77777777" w:rsidR="00E5311A" w:rsidRPr="0058159E" w:rsidRDefault="00E5311A" w:rsidP="003F6E14">
      <w:pPr>
        <w:rPr>
          <w:rFonts w:cs="Arial"/>
          <w:vanish/>
          <w:szCs w:val="20"/>
          <w:lang w:val="de-DE"/>
        </w:rPr>
      </w:pPr>
    </w:p>
    <w:p w14:paraId="6131D681" w14:textId="77777777" w:rsidR="00E5311A" w:rsidRPr="0058159E" w:rsidRDefault="00E5311A" w:rsidP="003F6E14">
      <w:pPr>
        <w:rPr>
          <w:rFonts w:cs="Arial"/>
          <w:vanish/>
          <w:szCs w:val="20"/>
        </w:rPr>
      </w:pPr>
      <w:r>
        <w:rPr>
          <w:vanish/>
          <w:szCs w:val="20"/>
          <w:lang w:val="de-DE"/>
        </w:rPr>
        <w:t>Diese Presseinformation sowie die Bilder stehen für Sie zum Download im Internet zur Verfügung:</w:t>
      </w:r>
    </w:p>
    <w:p w14:paraId="4FFF0008" w14:textId="77777777" w:rsidR="009D3B05" w:rsidRPr="0058159E" w:rsidRDefault="00CB6327" w:rsidP="003F6E14">
      <w:pPr>
        <w:rPr>
          <w:rFonts w:cs="Arial"/>
          <w:vanish/>
          <w:color w:val="0000FF"/>
          <w:szCs w:val="20"/>
          <w:u w:val="single"/>
        </w:rPr>
      </w:pPr>
      <w:hyperlink r:id="rId19" w:history="1">
        <w:r w:rsidR="0058159E">
          <w:rPr>
            <w:rStyle w:val="Hyperlink"/>
            <w:vanish/>
            <w:szCs w:val="20"/>
            <w:lang w:val="de-DE"/>
          </w:rPr>
          <w:t>www.fronius.com/de/schweisstechnik/info-center/presse</w:t>
        </w:r>
      </w:hyperlink>
    </w:p>
    <w:p w14:paraId="04B125B3" w14:textId="77777777" w:rsidR="009D3B05" w:rsidRPr="0058159E" w:rsidRDefault="009D3B05" w:rsidP="003F6E14">
      <w:pPr>
        <w:rPr>
          <w:rFonts w:cs="Arial"/>
          <w:b/>
          <w:vanish/>
          <w:szCs w:val="20"/>
          <w:lang w:val="de-DE"/>
        </w:rPr>
      </w:pPr>
    </w:p>
    <w:p w14:paraId="1B0001FF" w14:textId="77777777" w:rsidR="00E5311A" w:rsidRPr="0058159E" w:rsidRDefault="00E5311A" w:rsidP="003F6E14">
      <w:pPr>
        <w:rPr>
          <w:rFonts w:cs="Arial"/>
          <w:b/>
          <w:vanish/>
          <w:szCs w:val="20"/>
          <w:lang w:val="de-DE"/>
        </w:rPr>
      </w:pPr>
    </w:p>
    <w:p w14:paraId="6A594F6D" w14:textId="77777777" w:rsidR="00925AC5" w:rsidRPr="0058159E"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F4906D9" w14:textId="77777777" w:rsidR="00925AC5" w:rsidRPr="0058159E" w:rsidRDefault="00925AC5" w:rsidP="00925AC5">
      <w:pPr>
        <w:rPr>
          <w:rFonts w:cs="Arial"/>
          <w:vanish/>
          <w:szCs w:val="20"/>
        </w:rPr>
      </w:pPr>
      <w:r>
        <w:rPr>
          <w:vanish/>
          <w:szCs w:val="20"/>
          <w:lang w:val="de-DE"/>
        </w:rPr>
        <w:t xml:space="preserve">Deutschland: </w:t>
      </w:r>
    </w:p>
    <w:p w14:paraId="2F98B582" w14:textId="77777777" w:rsidR="00925AC5" w:rsidRPr="0058159E" w:rsidRDefault="00925AC5" w:rsidP="00925AC5">
      <w:pPr>
        <w:rPr>
          <w:rFonts w:cs="Arial"/>
          <w:vanish/>
          <w:szCs w:val="20"/>
        </w:rPr>
      </w:pPr>
      <w:r>
        <w:rPr>
          <w:vanish/>
          <w:szCs w:val="20"/>
          <w:lang w:val="de-DE"/>
        </w:rPr>
        <w:t>Frau Annette Orth, Tel.: +49 (6655) 91694-402,</w:t>
      </w:r>
    </w:p>
    <w:p w14:paraId="10780DAD" w14:textId="77777777" w:rsidR="00925AC5" w:rsidRPr="0058159E" w:rsidRDefault="00925AC5" w:rsidP="00925AC5">
      <w:pPr>
        <w:rPr>
          <w:rFonts w:cs="Arial"/>
          <w:vanish/>
          <w:szCs w:val="20"/>
        </w:rPr>
      </w:pPr>
      <w:r>
        <w:rPr>
          <w:vanish/>
          <w:szCs w:val="20"/>
          <w:lang w:val="it-IT"/>
        </w:rPr>
        <w:t xml:space="preserve">E-Mail: </w:t>
      </w:r>
      <w:hyperlink r:id="rId20" w:history="1">
        <w:r>
          <w:rPr>
            <w:vanish/>
            <w:color w:val="0000FF"/>
            <w:szCs w:val="20"/>
            <w:u w:val="single"/>
            <w:lang w:val="it-IT"/>
          </w:rPr>
          <w:t>orth.annette@fronius.com</w:t>
        </w:r>
      </w:hyperlink>
    </w:p>
    <w:p w14:paraId="68B16A54" w14:textId="77777777" w:rsidR="00925AC5" w:rsidRPr="0058159E" w:rsidRDefault="00925AC5" w:rsidP="00925AC5">
      <w:pPr>
        <w:autoSpaceDE w:val="0"/>
        <w:autoSpaceDN w:val="0"/>
        <w:rPr>
          <w:rFonts w:cs="Arial"/>
          <w:vanish/>
          <w:szCs w:val="20"/>
          <w:lang w:val="it-IT"/>
        </w:rPr>
      </w:pPr>
    </w:p>
    <w:p w14:paraId="79491977" w14:textId="77777777" w:rsidR="00925AC5" w:rsidRPr="0058159E"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pt-BR"/>
        </w:rPr>
        <w:t xml:space="preserve">+43(0)7242/241-4015, </w:t>
      </w:r>
    </w:p>
    <w:p w14:paraId="0462DB3A" w14:textId="77777777" w:rsidR="00925AC5" w:rsidRPr="0058159E" w:rsidRDefault="00925AC5" w:rsidP="00925AC5">
      <w:pPr>
        <w:tabs>
          <w:tab w:val="left" w:pos="360"/>
        </w:tabs>
        <w:ind w:right="29"/>
        <w:rPr>
          <w:rFonts w:cs="Arial"/>
          <w:i/>
          <w:iCs/>
          <w:vanish/>
          <w:szCs w:val="20"/>
        </w:rPr>
      </w:pPr>
      <w:r>
        <w:rPr>
          <w:iCs/>
          <w:vanish/>
          <w:szCs w:val="20"/>
          <w:lang w:val="pt-BR"/>
        </w:rPr>
        <w:t xml:space="preserve">E-Mail: </w:t>
      </w:r>
      <w:hyperlink r:id="rId21" w:history="1">
        <w:r>
          <w:rPr>
            <w:iCs/>
            <w:vanish/>
            <w:color w:val="0000FF"/>
            <w:szCs w:val="20"/>
            <w:u w:val="single"/>
            <w:lang w:val="pt-BR"/>
          </w:rPr>
          <w:t>mayrhofer.ilse@fronius.com</w:t>
        </w:r>
      </w:hyperlink>
      <w:r>
        <w:rPr>
          <w:iCs/>
          <w:vanish/>
          <w:szCs w:val="20"/>
          <w:lang w:val="pt-BR"/>
        </w:rPr>
        <w:t xml:space="preserve"> </w:t>
      </w:r>
    </w:p>
    <w:p w14:paraId="5F80F03F" w14:textId="77777777" w:rsidR="00925AC5" w:rsidRPr="0058159E" w:rsidRDefault="00925AC5" w:rsidP="00925AC5">
      <w:pPr>
        <w:rPr>
          <w:rFonts w:cs="Arial"/>
          <w:vanish/>
          <w:szCs w:val="20"/>
          <w:lang w:val="pt-BR"/>
        </w:rPr>
      </w:pPr>
    </w:p>
    <w:p w14:paraId="708D9938" w14:textId="77777777" w:rsidR="00925AC5" w:rsidRPr="0058159E"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it-IT" w:eastAsia="de-CH"/>
        </w:rPr>
        <w:t>+41 (79) 945 76 20</w:t>
      </w:r>
      <w:r>
        <w:rPr>
          <w:vanish/>
          <w:lang w:val="it-IT"/>
        </w:rPr>
        <w:t xml:space="preserve">, </w:t>
      </w:r>
      <w:r>
        <w:rPr>
          <w:vanish/>
          <w:lang w:val="it-IT"/>
        </w:rPr>
        <w:br/>
        <w:t xml:space="preserve">E-Mail: </w:t>
      </w:r>
      <w:hyperlink r:id="rId22" w:history="1">
        <w:r>
          <w:rPr>
            <w:rStyle w:val="Hyperlink"/>
            <w:vanish/>
            <w:szCs w:val="20"/>
            <w:lang w:val="it-IT" w:eastAsia="de-CH"/>
          </w:rPr>
          <w:t>inderbitzin.monique@fronius.com</w:t>
        </w:r>
      </w:hyperlink>
    </w:p>
    <w:p w14:paraId="033BEE9C" w14:textId="77777777" w:rsidR="00925AC5" w:rsidRPr="0058159E" w:rsidRDefault="00925AC5" w:rsidP="00925AC5">
      <w:pPr>
        <w:ind w:right="29"/>
        <w:rPr>
          <w:rFonts w:cs="Arial"/>
          <w:vanish/>
          <w:szCs w:val="20"/>
          <w:lang w:val="it-IT"/>
        </w:rPr>
      </w:pPr>
    </w:p>
    <w:p w14:paraId="2D3D947D" w14:textId="77777777" w:rsidR="00925AC5" w:rsidRPr="0058159E" w:rsidRDefault="00925AC5" w:rsidP="00925AC5">
      <w:pPr>
        <w:ind w:right="29"/>
        <w:rPr>
          <w:rFonts w:cs="Arial"/>
          <w:vanish/>
          <w:szCs w:val="20"/>
          <w:lang w:val="it-IT"/>
        </w:rPr>
      </w:pPr>
    </w:p>
    <w:p w14:paraId="2E7653A2" w14:textId="77777777" w:rsidR="00925AC5" w:rsidRPr="0058159E" w:rsidRDefault="00925AC5" w:rsidP="00925AC5">
      <w:pPr>
        <w:ind w:right="29"/>
        <w:rPr>
          <w:rFonts w:cs="Arial"/>
          <w:b/>
          <w:vanish/>
          <w:szCs w:val="20"/>
        </w:rPr>
      </w:pPr>
      <w:r>
        <w:rPr>
          <w:b/>
          <w:vanish/>
          <w:szCs w:val="20"/>
          <w:lang w:val="de-DE"/>
        </w:rPr>
        <w:t>Bitte senden Sie ein Belegexemplar an unsere Agentur:</w:t>
      </w:r>
    </w:p>
    <w:p w14:paraId="0C733EA1" w14:textId="77777777" w:rsidR="00925AC5" w:rsidRPr="0058159E" w:rsidRDefault="00925AC5" w:rsidP="00925AC5">
      <w:pPr>
        <w:ind w:right="29"/>
        <w:rPr>
          <w:rFonts w:cs="Arial"/>
          <w:vanish/>
          <w:szCs w:val="20"/>
        </w:rPr>
      </w:pPr>
      <w:r>
        <w:rPr>
          <w:vanish/>
          <w:szCs w:val="20"/>
          <w:lang w:val="de-DE"/>
        </w:rPr>
        <w:t>a1kommunikation Schweizer GmbH, Frau Kirsten Ludwig,</w:t>
      </w:r>
    </w:p>
    <w:p w14:paraId="3C36529F" w14:textId="77777777" w:rsidR="00925AC5" w:rsidRPr="0058159E" w:rsidRDefault="00925AC5" w:rsidP="00925AC5">
      <w:pPr>
        <w:ind w:right="29"/>
        <w:rPr>
          <w:rFonts w:cs="Arial"/>
          <w:vanish/>
          <w:szCs w:val="20"/>
        </w:rPr>
      </w:pPr>
      <w:r>
        <w:rPr>
          <w:vanish/>
          <w:szCs w:val="20"/>
          <w:lang w:val="de-DE"/>
        </w:rPr>
        <w:t>Oberdorfstraße 31 A, D – 70794 Filderstadt,</w:t>
      </w:r>
    </w:p>
    <w:p w14:paraId="0B0C7714" w14:textId="77777777" w:rsidR="00925AC5" w:rsidRPr="0058159E" w:rsidRDefault="00925AC5" w:rsidP="00925AC5">
      <w:pPr>
        <w:ind w:right="29"/>
        <w:rPr>
          <w:rFonts w:cs="Arial"/>
          <w:vanish/>
          <w:szCs w:val="20"/>
        </w:rPr>
      </w:pPr>
      <w:r>
        <w:rPr>
          <w:vanish/>
          <w:szCs w:val="20"/>
          <w:lang w:val="pt-BR"/>
        </w:rPr>
        <w:t xml:space="preserve">Tel.: +49 (0)711 9454161-20, E-Mail: </w:t>
      </w:r>
      <w:hyperlink r:id="rId23" w:history="1">
        <w:r>
          <w:rPr>
            <w:vanish/>
            <w:color w:val="0000FF"/>
            <w:szCs w:val="20"/>
            <w:u w:val="single"/>
            <w:lang w:val="pt-BR"/>
          </w:rPr>
          <w:t>Kirsten.Ludwig@a1kommunikation.de</w:t>
        </w:r>
      </w:hyperlink>
    </w:p>
    <w:p w14:paraId="78410185" w14:textId="77777777" w:rsidR="007054E2" w:rsidRPr="0058159E" w:rsidRDefault="007054E2" w:rsidP="003F6E14">
      <w:pPr>
        <w:rPr>
          <w:rFonts w:cs="Arial"/>
          <w:vanish/>
          <w:szCs w:val="20"/>
          <w:lang w:val="pt-BR"/>
        </w:rPr>
      </w:pPr>
    </w:p>
    <w:p w14:paraId="70E4418D" w14:textId="77777777" w:rsidR="009D3B05" w:rsidRPr="0058159E" w:rsidRDefault="009D3B05" w:rsidP="003F6E14">
      <w:pPr>
        <w:rPr>
          <w:rFonts w:cs="Arial"/>
          <w:vanish/>
          <w:szCs w:val="20"/>
          <w:lang w:val="de-DE"/>
        </w:rPr>
      </w:pPr>
    </w:p>
    <w:p w14:paraId="7FB3B056" w14:textId="77777777" w:rsidR="009D3B05" w:rsidRPr="0058159E" w:rsidRDefault="009D3B05" w:rsidP="003F6E14">
      <w:pPr>
        <w:rPr>
          <w:rFonts w:cs="Arial"/>
          <w:vanish/>
          <w:szCs w:val="20"/>
          <w:lang w:val="de-DE"/>
        </w:rPr>
      </w:pPr>
    </w:p>
    <w:p w14:paraId="2B80C5A9" w14:textId="77777777" w:rsidR="009D3B05" w:rsidRPr="0058159E"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62BA5F6" w14:textId="77777777" w:rsidR="009D3B05" w:rsidRPr="0058159E" w:rsidRDefault="009D3B05" w:rsidP="003F6E14">
      <w:pPr>
        <w:rPr>
          <w:rFonts w:cs="Arial"/>
          <w:vanish/>
          <w:szCs w:val="20"/>
          <w:lang w:val="de-DE"/>
        </w:rPr>
      </w:pPr>
    </w:p>
    <w:sectPr w:rsidR="009D3B05" w:rsidRPr="0058159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BE0A84" w14:textId="77777777" w:rsidR="009F6941" w:rsidRDefault="009F6941" w:rsidP="00B95BF4">
      <w:r>
        <w:separator/>
      </w:r>
    </w:p>
  </w:endnote>
  <w:endnote w:type="continuationSeparator" w:id="0">
    <w:p w14:paraId="1CC01D37" w14:textId="77777777" w:rsidR="009F6941" w:rsidRDefault="009F694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E7A61"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CB6327">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CB6327">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7B92A2" w14:textId="77777777" w:rsidR="009F6941" w:rsidRDefault="009F6941" w:rsidP="00B95BF4">
      <w:r>
        <w:separator/>
      </w:r>
    </w:p>
  </w:footnote>
  <w:footnote w:type="continuationSeparator" w:id="0">
    <w:p w14:paraId="78F5365D" w14:textId="77777777" w:rsidR="009F6941" w:rsidRDefault="009F694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7FAE1" w14:textId="77777777" w:rsidR="001418FA" w:rsidRDefault="006C5D8F">
    <w:r>
      <w:rPr>
        <w:noProof/>
        <w:lang w:val="de-AT" w:eastAsia="de-AT"/>
      </w:rPr>
      <w:drawing>
        <wp:anchor distT="0" distB="0" distL="114300" distR="114300" simplePos="0" relativeHeight="251657728" behindDoc="1" locked="0" layoutInCell="1" allowOverlap="1" wp14:anchorId="2B9222A8" wp14:editId="20485D4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GB" w:vendorID="64" w:dllVersion="131078" w:nlCheck="1" w:checkStyle="1"/>
  <w:activeWritingStyle w:appName="MSWord" w:lang="en-US" w:vendorID="64" w:dllVersion="131078" w:nlCheck="1" w:checkStyle="1"/>
  <w:activeWritingStyle w:appName="MSWord" w:lang="de-AT" w:vendorID="64" w:dllVersion="131078" w:nlCheck="1" w:checkStyle="1"/>
  <w:activeWritingStyle w:appName="MSWord" w:lang="it-IT" w:vendorID="64" w:dllVersion="131078" w:nlCheck="1" w:checkStyle="0"/>
  <w:activeWritingStyle w:appName="MSWord" w:lang="de-DE"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I1NrS0NDc0MjczMjdR0lEKTi0uzszPAykwrgUAaq9+fiwAAAA="/>
  </w:docVars>
  <w:rsids>
    <w:rsidRoot w:val="007054E2"/>
    <w:rsid w:val="00001555"/>
    <w:rsid w:val="000059C2"/>
    <w:rsid w:val="00013DD5"/>
    <w:rsid w:val="00015E66"/>
    <w:rsid w:val="0001648C"/>
    <w:rsid w:val="00023B5C"/>
    <w:rsid w:val="00026575"/>
    <w:rsid w:val="0002791D"/>
    <w:rsid w:val="00030F74"/>
    <w:rsid w:val="00035992"/>
    <w:rsid w:val="00036075"/>
    <w:rsid w:val="0004044A"/>
    <w:rsid w:val="00040C3B"/>
    <w:rsid w:val="00054E14"/>
    <w:rsid w:val="00070925"/>
    <w:rsid w:val="00070F07"/>
    <w:rsid w:val="00071283"/>
    <w:rsid w:val="00081016"/>
    <w:rsid w:val="000838A9"/>
    <w:rsid w:val="00086080"/>
    <w:rsid w:val="00086208"/>
    <w:rsid w:val="00086851"/>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1CF6"/>
    <w:rsid w:val="00142BA2"/>
    <w:rsid w:val="001435E3"/>
    <w:rsid w:val="00145109"/>
    <w:rsid w:val="001530A1"/>
    <w:rsid w:val="00153C92"/>
    <w:rsid w:val="00155F5A"/>
    <w:rsid w:val="00156594"/>
    <w:rsid w:val="0015683B"/>
    <w:rsid w:val="001617FB"/>
    <w:rsid w:val="0016623C"/>
    <w:rsid w:val="0017058E"/>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077E"/>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B3931"/>
    <w:rsid w:val="002B5155"/>
    <w:rsid w:val="002C5176"/>
    <w:rsid w:val="002C7809"/>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371EF"/>
    <w:rsid w:val="00343A86"/>
    <w:rsid w:val="003446A8"/>
    <w:rsid w:val="003505E3"/>
    <w:rsid w:val="00353098"/>
    <w:rsid w:val="00355F53"/>
    <w:rsid w:val="00355F8C"/>
    <w:rsid w:val="003611C7"/>
    <w:rsid w:val="00362007"/>
    <w:rsid w:val="00364594"/>
    <w:rsid w:val="003723E9"/>
    <w:rsid w:val="00377B4F"/>
    <w:rsid w:val="00391733"/>
    <w:rsid w:val="00397D0F"/>
    <w:rsid w:val="003A3D0D"/>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5F4E"/>
    <w:rsid w:val="00446719"/>
    <w:rsid w:val="0045527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4F57F6"/>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59E"/>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AB"/>
    <w:rsid w:val="006449F8"/>
    <w:rsid w:val="00645064"/>
    <w:rsid w:val="006551B5"/>
    <w:rsid w:val="00661125"/>
    <w:rsid w:val="0066167A"/>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1591"/>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C45A4"/>
    <w:rsid w:val="007C4757"/>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1BC3"/>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2ACB"/>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64C87"/>
    <w:rsid w:val="00977F64"/>
    <w:rsid w:val="00982602"/>
    <w:rsid w:val="0098454E"/>
    <w:rsid w:val="00987201"/>
    <w:rsid w:val="009A0F98"/>
    <w:rsid w:val="009A2721"/>
    <w:rsid w:val="009A385C"/>
    <w:rsid w:val="009A3D7F"/>
    <w:rsid w:val="009A659A"/>
    <w:rsid w:val="009B0C49"/>
    <w:rsid w:val="009B6017"/>
    <w:rsid w:val="009B60CE"/>
    <w:rsid w:val="009B7DB3"/>
    <w:rsid w:val="009C2A23"/>
    <w:rsid w:val="009C6595"/>
    <w:rsid w:val="009D1C43"/>
    <w:rsid w:val="009D3020"/>
    <w:rsid w:val="009D3B05"/>
    <w:rsid w:val="009D546A"/>
    <w:rsid w:val="009E7629"/>
    <w:rsid w:val="009F052C"/>
    <w:rsid w:val="009F588B"/>
    <w:rsid w:val="009F6941"/>
    <w:rsid w:val="00A02819"/>
    <w:rsid w:val="00A033DC"/>
    <w:rsid w:val="00A03724"/>
    <w:rsid w:val="00A10C62"/>
    <w:rsid w:val="00A12189"/>
    <w:rsid w:val="00A127AC"/>
    <w:rsid w:val="00A13E13"/>
    <w:rsid w:val="00A13E46"/>
    <w:rsid w:val="00A1774D"/>
    <w:rsid w:val="00A177A4"/>
    <w:rsid w:val="00A206DD"/>
    <w:rsid w:val="00A21C2F"/>
    <w:rsid w:val="00A227B4"/>
    <w:rsid w:val="00A30775"/>
    <w:rsid w:val="00A31B22"/>
    <w:rsid w:val="00A35021"/>
    <w:rsid w:val="00A3596C"/>
    <w:rsid w:val="00A418C3"/>
    <w:rsid w:val="00A41D17"/>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5BF9"/>
    <w:rsid w:val="00B012A7"/>
    <w:rsid w:val="00B01416"/>
    <w:rsid w:val="00B022DD"/>
    <w:rsid w:val="00B0236C"/>
    <w:rsid w:val="00B049E9"/>
    <w:rsid w:val="00B05401"/>
    <w:rsid w:val="00B057A5"/>
    <w:rsid w:val="00B061B5"/>
    <w:rsid w:val="00B06B29"/>
    <w:rsid w:val="00B10F3A"/>
    <w:rsid w:val="00B1359E"/>
    <w:rsid w:val="00B15B5E"/>
    <w:rsid w:val="00B24ED1"/>
    <w:rsid w:val="00B27149"/>
    <w:rsid w:val="00B35687"/>
    <w:rsid w:val="00B37A98"/>
    <w:rsid w:val="00B448A3"/>
    <w:rsid w:val="00B5396C"/>
    <w:rsid w:val="00B55253"/>
    <w:rsid w:val="00B5795E"/>
    <w:rsid w:val="00B63F95"/>
    <w:rsid w:val="00B65FDD"/>
    <w:rsid w:val="00B67CCD"/>
    <w:rsid w:val="00B7336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0CF3"/>
    <w:rsid w:val="00BE4542"/>
    <w:rsid w:val="00BF43BE"/>
    <w:rsid w:val="00BF54BA"/>
    <w:rsid w:val="00C02038"/>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B6327"/>
    <w:rsid w:val="00CC367E"/>
    <w:rsid w:val="00CC3B16"/>
    <w:rsid w:val="00CD2538"/>
    <w:rsid w:val="00CD4666"/>
    <w:rsid w:val="00CD4EA0"/>
    <w:rsid w:val="00CD5D53"/>
    <w:rsid w:val="00CD63BA"/>
    <w:rsid w:val="00CD6B45"/>
    <w:rsid w:val="00CE0304"/>
    <w:rsid w:val="00CE0398"/>
    <w:rsid w:val="00CE09B7"/>
    <w:rsid w:val="00CE12B5"/>
    <w:rsid w:val="00CE1CA4"/>
    <w:rsid w:val="00CF3801"/>
    <w:rsid w:val="00CF3958"/>
    <w:rsid w:val="00CF4DDA"/>
    <w:rsid w:val="00CF58F7"/>
    <w:rsid w:val="00D005FA"/>
    <w:rsid w:val="00D016F6"/>
    <w:rsid w:val="00D02E19"/>
    <w:rsid w:val="00D04925"/>
    <w:rsid w:val="00D102B6"/>
    <w:rsid w:val="00D10347"/>
    <w:rsid w:val="00D10D39"/>
    <w:rsid w:val="00D11224"/>
    <w:rsid w:val="00D157EC"/>
    <w:rsid w:val="00D15FC3"/>
    <w:rsid w:val="00D17187"/>
    <w:rsid w:val="00D244AC"/>
    <w:rsid w:val="00D32961"/>
    <w:rsid w:val="00D37056"/>
    <w:rsid w:val="00D40700"/>
    <w:rsid w:val="00D44972"/>
    <w:rsid w:val="00D46504"/>
    <w:rsid w:val="00D541DB"/>
    <w:rsid w:val="00D55915"/>
    <w:rsid w:val="00D57432"/>
    <w:rsid w:val="00D60FF1"/>
    <w:rsid w:val="00D6121D"/>
    <w:rsid w:val="00D66911"/>
    <w:rsid w:val="00D67A69"/>
    <w:rsid w:val="00D71774"/>
    <w:rsid w:val="00D72B0E"/>
    <w:rsid w:val="00D73F90"/>
    <w:rsid w:val="00D8281E"/>
    <w:rsid w:val="00D82D37"/>
    <w:rsid w:val="00D8729C"/>
    <w:rsid w:val="00D9700C"/>
    <w:rsid w:val="00DA47C2"/>
    <w:rsid w:val="00DA654E"/>
    <w:rsid w:val="00DB64DB"/>
    <w:rsid w:val="00DB70A4"/>
    <w:rsid w:val="00DB7613"/>
    <w:rsid w:val="00DC3457"/>
    <w:rsid w:val="00DC4AE7"/>
    <w:rsid w:val="00DC72A3"/>
    <w:rsid w:val="00DD1940"/>
    <w:rsid w:val="00DD3488"/>
    <w:rsid w:val="00DE0B25"/>
    <w:rsid w:val="00DE116D"/>
    <w:rsid w:val="00DE2C6B"/>
    <w:rsid w:val="00DE68F4"/>
    <w:rsid w:val="00DF12B6"/>
    <w:rsid w:val="00DF5B43"/>
    <w:rsid w:val="00DF5CF7"/>
    <w:rsid w:val="00E01A2F"/>
    <w:rsid w:val="00E02EEA"/>
    <w:rsid w:val="00E03620"/>
    <w:rsid w:val="00E04F19"/>
    <w:rsid w:val="00E06BD4"/>
    <w:rsid w:val="00E24368"/>
    <w:rsid w:val="00E2736B"/>
    <w:rsid w:val="00E27CFF"/>
    <w:rsid w:val="00E30F46"/>
    <w:rsid w:val="00E354C0"/>
    <w:rsid w:val="00E35A6B"/>
    <w:rsid w:val="00E444C2"/>
    <w:rsid w:val="00E44BEA"/>
    <w:rsid w:val="00E450EA"/>
    <w:rsid w:val="00E46C03"/>
    <w:rsid w:val="00E47E50"/>
    <w:rsid w:val="00E5311A"/>
    <w:rsid w:val="00E533E1"/>
    <w:rsid w:val="00E552D7"/>
    <w:rsid w:val="00E557E1"/>
    <w:rsid w:val="00E56B02"/>
    <w:rsid w:val="00E60C28"/>
    <w:rsid w:val="00E61BB3"/>
    <w:rsid w:val="00E629F7"/>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0F82"/>
    <w:rsid w:val="00FC21B6"/>
    <w:rsid w:val="00FC3020"/>
    <w:rsid w:val="00FC33B0"/>
    <w:rsid w:val="00FC5C29"/>
    <w:rsid w:val="00FC7994"/>
    <w:rsid w:val="00FD2683"/>
    <w:rsid w:val="00FD42C3"/>
    <w:rsid w:val="00FD5B1B"/>
    <w:rsid w:val="00FE4F13"/>
    <w:rsid w:val="00FF441E"/>
    <w:rsid w:val="00FF4F07"/>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15CCDC8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GB"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GB"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GB"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GB"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GB"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Textkrper-Zeileneinzug">
    <w:name w:val="Body Text Indent"/>
    <w:basedOn w:val="Standard"/>
    <w:link w:val="Textkrper-ZeileneinzugZchn"/>
    <w:uiPriority w:val="99"/>
    <w:semiHidden/>
    <w:unhideWhenUsed/>
    <w:rsid w:val="00D57432"/>
    <w:pPr>
      <w:spacing w:after="120"/>
      <w:ind w:left="283"/>
    </w:pPr>
    <w:rPr>
      <w:lang w:val="en-US"/>
    </w:rPr>
  </w:style>
  <w:style w:type="character" w:customStyle="1" w:styleId="Textkrper-ZeileneinzugZchn">
    <w:name w:val="Textkörper-Zeileneinzug Zchn"/>
    <w:basedOn w:val="Absatz-Standardschriftart"/>
    <w:link w:val="Textkrper-Zeileneinzug"/>
    <w:uiPriority w:val="99"/>
    <w:semiHidden/>
    <w:rsid w:val="00D57432"/>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28157900">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02652091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info-uk@fronius.com" TargetMode="External"/><Relationship Id="rId18" Type="http://schemas.openxmlformats.org/officeDocument/2006/relationships/hyperlink" Target="mailto:orth.annette@fronius.com"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mailto:mayrhofer.ilse@fronius.com" TargetMode="External"/><Relationship Id="rId7" Type="http://schemas.openxmlformats.org/officeDocument/2006/relationships/endnotes" Target="endnotes.xml"/><Relationship Id="rId12" Type="http://schemas.openxmlformats.org/officeDocument/2006/relationships/hyperlink" Target="https://www.fronius.com/en/welding-technology/info-centre/press/frw-robotic-welding-cell" TargetMode="External"/><Relationship Id="rId17" Type="http://schemas.openxmlformats.org/officeDocument/2006/relationships/hyperlink" Target="http://www.fronius.com/de/schweisstechnik/infocenter/presse"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Kirsten.Ludwig@a1kommunikation.de" TargetMode="External"/><Relationship Id="rId20" Type="http://schemas.openxmlformats.org/officeDocument/2006/relationships/hyperlink" Target="mailto:orth.annette@fronius.com" TargetMode="External"/><Relationship Id="rId29"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lee.kim@fronius.com" TargetMode="External"/><Relationship Id="rId23" Type="http://schemas.openxmlformats.org/officeDocument/2006/relationships/hyperlink" Target="mailto:Kirsten.Ludwig@a1kommunikation.de" TargetMode="External"/><Relationship Id="rId28" Type="http://schemas.openxmlformats.org/officeDocument/2006/relationships/customXml" Target="../customXml/item4.xml"/><Relationship Id="rId10" Type="http://schemas.openxmlformats.org/officeDocument/2006/relationships/image" Target="media/image2.jpeg"/><Relationship Id="rId19" Type="http://schemas.openxmlformats.org/officeDocument/2006/relationships/hyperlink" Target="http://www.fronius.com/de/schweisstechnik/info-center/press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ronius.co.uk" TargetMode="External"/><Relationship Id="rId22" Type="http://schemas.openxmlformats.org/officeDocument/2006/relationships/hyperlink" Target="file:///C:/Users/Doppler.Leonie/AppData/Local/Microsoft/Windows/Temporary%20Internet%20Files/Content.Outlook/GQVVXKIB/inderbitzin.monique@fronius.com" TargetMode="External"/><Relationship Id="rId27" Type="http://schemas.openxmlformats.org/officeDocument/2006/relationships/customXml" Target="../customXml/item3.xml"/><Relationship Id="rId30"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FRW Roboterschweißzelle UK</title_TI_DE>
    <Documenttype_PT xmlns="dc0c2c3d-e9fc-4a0d-820b-87ab82e65f20">Comunicado à imprensa</Documenttype_PT>
    <Documenttype_RU xmlns="dc0c2c3d-e9fc-4a0d-820b-87ab82e65f20">Пресс-релиз</Documenttype_RU>
    <title_TI_TR xmlns="dc0c2c3d-e9fc-4a0d-820b-87ab82e65f20">FRW Robotic Welding Cell UK</title_TI_TR>
    <title_TI_NO xmlns="dc0c2c3d-e9fc-4a0d-820b-87ab82e65f20">FRW Robotic Welding Cell UK</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FRW Robotic Welding Cell UK</title_TI_TH>
    <Documenttype_AR xmlns="dc0c2c3d-e9fc-4a0d-820b-87ab82e65f20">Press Release</Documenttype_AR>
    <Licence_x0020_information xmlns="dc0c2c3d-e9fc-4a0d-820b-87ab82e65f20">(c) Fronius International</Licence_x0020_information>
    <title_TI_EA xmlns="dc0c2c3d-e9fc-4a0d-820b-87ab82e65f20">FRW Robotic Welding Cell UK</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FRW Robotic Welding Cell UK</title_TI_DA>
    <Documenttype_TR xmlns="dc0c2c3d-e9fc-4a0d-820b-87ab82e65f20">Basın bülteni</Documenttype_TR>
    <title_TI_PL xmlns="dc0c2c3d-e9fc-4a0d-820b-87ab82e65f20">FRW Robotic Welding Cell UK</title_TI_PL>
    <Documenttype_TH xmlns="dc0c2c3d-e9fc-4a0d-820b-87ab82e65f20">ข่าวประชาสัมพันธ์</Documenttype_TH>
    <title_TI_EL xmlns="dc0c2c3d-e9fc-4a0d-820b-87ab82e65f20">FRW Robotic Welding Cell UK</title_TI_EL>
    <Documenttype_EA xmlns="dc0c2c3d-e9fc-4a0d-820b-87ab82e65f20">Press Release</Documenttype_EA>
    <Web_x0020_Display_x0020_Title_x0020_ET xmlns="dc0c2c3d-e9fc-4a0d-820b-87ab82e65f20">FRW Robotic Welding Cell UK</Web_x0020_Display_x0020_Title_x0020_ET>
    <Resolution xmlns="dc0c2c3d-e9fc-4a0d-820b-87ab82e65f20" xsi:nil="true"/>
    <Division xmlns="dc0c2c3d-e9fc-4a0d-820b-87ab82e65f20">Perfect Welding</Division>
    <title_TI_FR xmlns="dc0c2c3d-e9fc-4a0d-820b-87ab82e65f20">FRW Robotic Welding Cell UK</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FRW Robotic Welding Cell UK</title_TI_SV>
    <Documenttype_PL xmlns="dc0c2c3d-e9fc-4a0d-820b-87ab82e65f20">Informacja prasowe</Documenttype_PL>
    <VersionInternal xmlns="dc0c2c3d-e9fc-4a0d-820b-87ab82e65f20">1</VersionInternal>
    <Update xmlns="dc0c2c3d-e9fc-4a0d-820b-87ab82e65f20">150620</Update>
    <FileMaster xmlns="dc0c2c3d-e9fc-4a0d-820b-87ab82e65f20">C-100250</FileMaster>
    <title_TI_NL xmlns="dc0c2c3d-e9fc-4a0d-820b-87ab82e65f20">FRW Robotic Welding Cell UK</title_TI_NL>
    <FSM xmlns="dc0c2c3d-e9fc-4a0d-820b-87ab82e65f20">false</FSM>
    <contentservId xmlns="53041210-5658-4a0d-8a74-f9413e00f15b">C-100260</contentservId>
    <title_TI_IT xmlns="dc0c2c3d-e9fc-4a0d-820b-87ab82e65f20">FRW Robotic Welding Cell UK</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FRW Robotic Welding Cell UK</title_TI_UA>
    <title_TI_JP xmlns="dc0c2c3d-e9fc-4a0d-820b-87ab82e65f20">FRW Robotic Welding Cell UK</title_TI_JP>
    <Documenttype_NL xmlns="dc0c2c3d-e9fc-4a0d-820b-87ab82e65f20">Persbericht</Documenttype_NL>
    <title_TI_RO xmlns="dc0c2c3d-e9fc-4a0d-820b-87ab82e65f20">FRW Robotic Welding Cell UK</title_TI_RO>
    <Documenttype_NB xmlns="dc0c2c3d-e9fc-4a0d-820b-87ab82e65f20">Presseinformasjon</Documenttype_NB>
    <title_ti_nb xmlns="dc0c2c3d-e9fc-4a0d-820b-87ab82e65f20">FRW Robotic Welding Cell UK</title_ti_nb>
    <title_TI_ES xmlns="dc0c2c3d-e9fc-4a0d-820b-87ab82e65f20">FRW Robotic Welding Cell UK</title_TI_ES>
    <title_TI_JA xmlns="dc0c2c3d-e9fc-4a0d-820b-87ab82e65f20">FRW Robotic Welding Cell UK</title_TI_JA>
    <Documenttype_IT xmlns="dc0c2c3d-e9fc-4a0d-820b-87ab82e65f20">Comunicato stampa</Documenttype_IT>
    <TaxCatchAll xmlns="92f60987-cbcc-4245-baaf-239af3bfd6e8">
      <Value>252</Value>
    </TaxCatchAll>
    <AGB xmlns="dc0c2c3d-e9fc-4a0d-820b-87ab82e65f20">false</AGB>
    <title_TI_EN xmlns="dc0c2c3d-e9fc-4a0d-820b-87ab82e65f20">FRW Robotic Welding Cell UK</title_TI_EN>
    <Documenttype_ZH xmlns="dc0c2c3d-e9fc-4a0d-820b-87ab82e65f20">Press Release</Documenttype_ZH>
    <MRMKeyWords xmlns="dc0c2c3d-e9fc-4a0d-820b-87ab82e65f20">#Automation#Presseinformation#FRW#Roboterschweißzelle#Robotic Welding Cell#Press release#Robotic welding cell#automation#presseinformation#pressrelease#frw#roboterschweißzelle#roboticweldingcell#</MRMKeyWords>
    <title_ti_zh xmlns="dc0c2c3d-e9fc-4a0d-820b-87ab82e65f20">FRW Robotic Welding Cell UK</title_ti_zh>
    <MRMID xmlns="dc0c2c3d-e9fc-4a0d-820b-87ab82e65f20">M-146316</MRMID>
    <Documenttype_UK xmlns="dc0c2c3d-e9fc-4a0d-820b-87ab82e65f20">Прес-релізи</Documenttype_UK>
    <title_TI_SK xmlns="dc0c2c3d-e9fc-4a0d-820b-87ab82e65f20">FRW Robotic Welding Cell UK</title_TI_SK>
    <Documenttype_UA xmlns="dc0c2c3d-e9fc-4a0d-820b-87ab82e65f20">Прес-релізи</Documenttype_UA>
    <title_TI_HU xmlns="dc0c2c3d-e9fc-4a0d-820b-87ab82e65f20">FRW Robotic Welding Cell UK</title_TI_HU>
    <Country_x0020_Quick_x0020_Select xmlns="dc0c2c3d-e9fc-4a0d-820b-87ab82e65f20">Select...</Country_x0020_Quick_x0020_Select>
    <title_ti_uk xmlns="dc0c2c3d-e9fc-4a0d-820b-87ab82e65f20">FRW Robotic Welding Cell UK</title_ti_uk>
    <title_TI_PT xmlns="dc0c2c3d-e9fc-4a0d-820b-87ab82e65f20">FRW Robotic Welding Cell UK</title_TI_PT>
    <Country xmlns="dc0c2c3d-e9fc-4a0d-820b-87ab82e65f20">
      <Value>44</Value>
    </Country>
    <title_TI_RU xmlns="dc0c2c3d-e9fc-4a0d-820b-87ab82e65f20">FRW Robotic Welding Cell UK</title_TI_RU>
    <fro_spid xmlns="dc0c2c3d-e9fc-4a0d-820b-87ab82e65f20">11336;SE</fro_spid>
    <title_ti_fi xmlns="dc0c2c3d-e9fc-4a0d-820b-87ab82e65f20">FRW Robotic Welding Cell UK</title_ti_fi>
    <Documenttype_JA xmlns="dc0c2c3d-e9fc-4a0d-820b-87ab82e65f20">ニュースリリース</Documenttype_JA>
    <title_TI_CS xmlns="dc0c2c3d-e9fc-4a0d-820b-87ab82e65f20">FRW Robotic Welding Cell UK</title_TI_CS>
    <title_TI_AR xmlns="dc0c2c3d-e9fc-4a0d-820b-87ab82e65f20">FRW Robotic Welding Cell UK</title_TI_AR>
    <Colour_x0020_space xmlns="dc0c2c3d-e9fc-4a0d-820b-87ab82e65f20" xsi:nil="true"/>
  </documentManagement>
</p:properties>
</file>

<file path=customXml/itemProps1.xml><?xml version="1.0" encoding="utf-8"?>
<ds:datastoreItem xmlns:ds="http://schemas.openxmlformats.org/officeDocument/2006/customXml" ds:itemID="{9179522D-A1BA-4673-91AD-FBAAFBC3097F}">
  <ds:schemaRefs>
    <ds:schemaRef ds:uri="http://schemas.openxmlformats.org/officeDocument/2006/bibliography"/>
  </ds:schemaRefs>
</ds:datastoreItem>
</file>

<file path=customXml/itemProps2.xml><?xml version="1.0" encoding="utf-8"?>
<ds:datastoreItem xmlns:ds="http://schemas.openxmlformats.org/officeDocument/2006/customXml" ds:itemID="{669739F9-3C86-41A6-82F3-5CC0D185CA36}"/>
</file>

<file path=customXml/itemProps3.xml><?xml version="1.0" encoding="utf-8"?>
<ds:datastoreItem xmlns:ds="http://schemas.openxmlformats.org/officeDocument/2006/customXml" ds:itemID="{308B0049-4D95-440F-A8AD-F82EC57C9E1A}"/>
</file>

<file path=customXml/itemProps4.xml><?xml version="1.0" encoding="utf-8"?>
<ds:datastoreItem xmlns:ds="http://schemas.openxmlformats.org/officeDocument/2006/customXml" ds:itemID="{B303BE84-726B-4832-B7F9-9CF4B78A36E2}"/>
</file>

<file path=customXml/itemProps5.xml><?xml version="1.0" encoding="utf-8"?>
<ds:datastoreItem xmlns:ds="http://schemas.openxmlformats.org/officeDocument/2006/customXml" ds:itemID="{4A9C51B1-BEEC-4CB0-909F-8B3C4C7287F1}"/>
</file>

<file path=customXml/itemProps6.xml><?xml version="1.0" encoding="utf-8"?>
<ds:datastoreItem xmlns:ds="http://schemas.openxmlformats.org/officeDocument/2006/customXml" ds:itemID="{049EBC02-4240-42CB-8D2E-FB44FAAEC9FF}"/>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748</Words>
  <Characters>8738</Characters>
  <Application>Microsoft Office Word</Application>
  <DocSecurity>4</DocSecurity>
  <Lines>72</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
  <LinksUpToDate>false</LinksUpToDate>
  <CharactersWithSpaces>9468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PW_PR_FRW_RoboticWeldingCell_UK_EN</dc:title>
  <dc:subject/>
  <dc:creator>Demirok Fidan</dc:creator>
  <cp:keywords/>
  <cp:lastModifiedBy>Hemetsberger Susanne</cp:lastModifiedBy>
  <cp:revision>2</cp:revision>
  <cp:lastPrinted>2016-07-21T12:13:00Z</cp:lastPrinted>
  <dcterms:created xsi:type="dcterms:W3CDTF">2020-06-15T05:36:00Z</dcterms:created>
  <dcterms:modified xsi:type="dcterms:W3CDTF">2020-06-15T05:36:00Z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beb323fc-0212-4837-8558-f431e1d953f5,9;beb323fc-0212-4837-8558-f431e1d953f5,9;beb323fc-0212-4837-8558-f431e1d953f5,9;beb323fc-0212-4837-8558-f431e1d953f5,9;beb323fc-0212-4837-8558-f431e1d953f5,9;beb323fc-0212-4837-8558-f431e1d953f5,9;beb323fc-0212-4837-8558-f431e1d953f5,13;beb323fc-0212-4837-8558-f431e1d953f5,18;f23899af-90e5-4213-b122-4e07c0f837c2,22;f23899af-90e5-4213-b122-4e07c0f837c2,25;f23899af-90e5-4213-b122-4e07c0f837c2,28;f23899af-90e5-4213-b122-4e07c0f837c2,31;f23899af-90e5-4213-b122-4e07c0f837c2,34;f23899af-90e5-4213-b122-4e07c0f837c2,39;f23899af-90e5-4213-b122-4e07c0f837c2,42;f23899af-90e5-4213-b122-4e07c0f837c2,45;f23899af-90e5-4213-b122-4e07c0f837c2,48;f23899af-90e5-4213-b122-4e07c0f837c2,51;f23899af-90e5-4213-b122-4e07c0f837c2,54;f23899af-90e5-4213-b122-4e07c0f837c2,57;f23899af-90e5-4213-b122-4e07c0f837c2,61;f23899af-90e5-4213-b122-4e07c0f837c2,64;f23899af-90e5-4213-b122-4e07c0f837c2,67;f23899af-90e5-4213-b122-4e07c0f837c2,70;f23899af-90e5-4213-b122-4e07c0f837c2,74;f23899af-90e5-4213-b122-4e07c0f837c2,77;f23899af-90e5-4213-b122-4e07c0f837c2,81;f23899af-90e5-4213-b122-4e07c0f837c2,84;f23899af-90e5-4213-b122-4e07c0f837c2,87;f23899af-90e5-4213-b122-4e07c0f837c2,90;f23899af-90e5-4213-b122-4e07c0f837c2,93;f23899af-90e5-4213-b122-4e07c0f837c2,97;f23899af-90e5-4213-b122-4e07c0f837c2,100;f23899af-90e5-4213-b122-4e07c0f837c2,103;f23899af-90e5-4213-b122-4e07c0f837c2,107;f23899af-90e5-4213-b122-4e07c0f837c2,110;f23899af-90e5-4213-b122-4e07c0f837c2,114;f23899af-90e5-4213-b122-4e07c0f837c2,118;f23899af-90e5-4213-b122-4e07c0f837c2,122;f23899af-90e5-4213-b122-4e07c0f837c2,125;f23899af-90e5-4213-b122-4e07c0f837c2,129;f23899af-90e5-4213-b122-4e07c0f837c2,132;f23899af-90e5-4213-b122-4e07c0f837c2,136;f23899af-90e5-4213-b122-4e07c0f837c2,140;a8dd0ddf-bfd4-44dd-a6bb-0c3c9675194c,144;a8dd0ddf-bfd4-44dd-a6bb-0c3c9675194c,144;6d1b5151-d866-4942-aea1-17c7cb28edce,170;6d1b5151-d866-4942-aea1-17c7cb28edce,174;84063e84-3b90-4264-9d91-20c80f9713f8,224;84063e84-3b90-4264-9d91-20c80f9713f8,224;84063e84-3b90-4264-9d91-20c80f9713f8,228;84063e84-3b90-4264-9d91-20c80f9713f8,240;</vt:lpwstr>
  </property>
  <property fmtid="{D5CDD505-2E9C-101B-9397-08002B2CF9AE}" pid="9" name="Web Display Title SV">
    <vt:lpwstr>FRW Robotic Welding Cell UK</vt:lpwstr>
  </property>
  <property fmtid="{D5CDD505-2E9C-101B-9397-08002B2CF9AE}" pid="10" name="_docset_NoMedatataSyncRequired">
    <vt:lpwstr>False</vt:lpwstr>
  </property>
  <property fmtid="{D5CDD505-2E9C-101B-9397-08002B2CF9AE}" pid="11" name="Language">
    <vt:lpwstr>252;##EN|71e5a4f0-0757-4fab-a12c-3089e9946ab2</vt:lpwstr>
  </property>
</Properties>
</file>